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F99A78" w14:textId="241BDE97" w:rsidR="007A2E8F" w:rsidRDefault="00403892" w:rsidP="007A2E8F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EE1F7" wp14:editId="2151A50A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086600" cy="48006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480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AADD6" w14:textId="77777777" w:rsidR="00CA505B" w:rsidRDefault="00CA505B"/>
                          <w:p w14:paraId="29C7F0F3" w14:textId="444C0AD0" w:rsidR="00CA505B" w:rsidRPr="00F32FF7" w:rsidRDefault="00CA505B" w:rsidP="00623C8C">
                            <w:pPr>
                              <w:ind w:left="-284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6703B">
                              <w:rPr>
                                <w:rFonts w:asciiTheme="majorHAnsi" w:hAnsiTheme="majorHAnsi"/>
                                <w:color w:val="073E87" w:themeColor="text2"/>
                                <w:sz w:val="52"/>
                                <w:szCs w:val="52"/>
                              </w:rPr>
                              <w:t xml:space="preserve">PATIENT INTAKE </w:t>
                            </w:r>
                            <w:r w:rsidRPr="0096703B">
                              <w:rPr>
                                <w:rStyle w:val="TitleChar"/>
                                <w:color w:val="073E87" w:themeColor="text2"/>
                              </w:rPr>
                              <w:t>FORM</w:t>
                            </w:r>
                            <w:r>
                              <w:rPr>
                                <w:rStyle w:val="TitleChar"/>
                                <w:color w:val="073E87" w:themeColor="text2"/>
                              </w:rPr>
                              <w:br/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 w:rsidRPr="00623C8C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nformation provided in these forms is confidential.</w:t>
                            </w:r>
                          </w:p>
                          <w:p w14:paraId="0428B40B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62245A3D" w14:textId="77777777" w:rsidR="00CA505B" w:rsidRPr="00863ED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000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39"/>
                              <w:gridCol w:w="3242"/>
                              <w:gridCol w:w="4598"/>
                            </w:tblGrid>
                            <w:tr w:rsidR="00CA505B" w:rsidRPr="00863EDB" w14:paraId="767D6716" w14:textId="77777777" w:rsidTr="0096703B">
                              <w:trPr>
                                <w:trHeight w:val="310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bottom w:val="single" w:sz="4" w:space="0" w:color="9CE2AD" w:themeColor="accent3" w:themeTint="99"/>
                                  </w:tcBorders>
                                </w:tcPr>
                                <w:p w14:paraId="288FAEF0" w14:textId="77777777" w:rsidR="00CA505B" w:rsidRPr="00863EDB" w:rsidRDefault="00CA505B" w:rsidP="007A2E8F">
                                  <w:pPr>
                                    <w:spacing w:line="360" w:lineRule="auto"/>
                                    <w:rPr>
                                      <w:rFonts w:ascii="Museo 700 Regular" w:hAnsi="Museo 700 Regular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bottom w:val="single" w:sz="4" w:space="0" w:color="9CE2AD" w:themeColor="accent3" w:themeTint="99"/>
                                  </w:tcBorders>
                                </w:tcPr>
                                <w:p w14:paraId="2B36F5B8" w14:textId="77777777" w:rsidR="00CA505B" w:rsidRPr="00863EDB" w:rsidRDefault="00CA505B" w:rsidP="007A2E8F">
                                  <w:pPr>
                                    <w:spacing w:line="360" w:lineRule="auto"/>
                                  </w:pPr>
                                  <w:r w:rsidRPr="0096703B">
                                    <w:rPr>
                                      <w:color w:val="262626" w:themeColor="text1" w:themeTint="D9"/>
                                    </w:rPr>
                                    <w:t>Date of Consultation:</w:t>
                                  </w:r>
                                  <w:r w:rsidRPr="0096703B">
                                    <w:rPr>
                                      <w:color w:val="9CE2AD" w:themeColor="accent3" w:themeTint="99"/>
                                    </w:rPr>
                                    <w:t>________________</w:t>
                                  </w:r>
                                </w:p>
                              </w:tc>
                            </w:tr>
                            <w:tr w:rsidR="00CA505B" w:rsidRPr="00863EDB" w14:paraId="1D5845EB" w14:textId="77777777" w:rsidTr="0096703B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43E8AFA0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96703B">
                                    <w:rPr>
                                      <w:color w:val="404040" w:themeColor="text1" w:themeTint="BF"/>
                                    </w:rPr>
                                    <w:t xml:space="preserve">Surname: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50A6780C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  <w:r w:rsidRPr="0096703B">
                                    <w:rPr>
                                      <w:color w:val="262626" w:themeColor="text1" w:themeTint="D9"/>
                                    </w:rPr>
                                    <w:t>Occupation:</w:t>
                                  </w:r>
                                </w:p>
                              </w:tc>
                            </w:tr>
                            <w:tr w:rsidR="00CA505B" w:rsidRPr="00863EDB" w14:paraId="553B8F7B" w14:textId="77777777" w:rsidTr="0096703B">
                              <w:trPr>
                                <w:trHeight w:val="310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5E7F0EE1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96703B">
                                    <w:rPr>
                                      <w:color w:val="404040" w:themeColor="text1" w:themeTint="BF"/>
                                    </w:rPr>
                                    <w:t>First Name:</w:t>
                                  </w: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4B6AA4A8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  <w:r w:rsidRPr="0096703B">
                                    <w:rPr>
                                      <w:color w:val="262626" w:themeColor="text1" w:themeTint="D9"/>
                                    </w:rPr>
                                    <w:t>GP details:</w:t>
                                  </w:r>
                                </w:p>
                              </w:tc>
                            </w:tr>
                            <w:tr w:rsidR="00CA505B" w:rsidRPr="00863EDB" w14:paraId="752D97AB" w14:textId="77777777" w:rsidTr="0096703B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1462" w:type="pct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68FC4257" w14:textId="77777777" w:rsidR="00CA505B" w:rsidRPr="0096703B" w:rsidRDefault="00CA505B" w:rsidP="00C02090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96703B">
                                    <w:rPr>
                                      <w:color w:val="404040" w:themeColor="text1" w:themeTint="BF"/>
                                    </w:rPr>
                                    <w:t xml:space="preserve">DOB: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463" w:type="pct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3089E996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96703B">
                                    <w:rPr>
                                      <w:color w:val="404040" w:themeColor="text1" w:themeTint="BF"/>
                                    </w:rPr>
                                    <w:t>F/M</w:t>
                                  </w: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35D2DB23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A505B" w:rsidRPr="00863EDB" w14:paraId="51D5C634" w14:textId="77777777" w:rsidTr="0096703B">
                              <w:trPr>
                                <w:trHeight w:val="310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71205FAC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96703B">
                                    <w:rPr>
                                      <w:color w:val="404040" w:themeColor="text1" w:themeTint="BF"/>
                                    </w:rPr>
                                    <w:t xml:space="preserve">Blood type and rhesus: </w:t>
                                  </w: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020340B3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A505B" w:rsidRPr="00863EDB" w14:paraId="11031B9C" w14:textId="77777777" w:rsidTr="0096703B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1121950F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96703B">
                                    <w:rPr>
                                      <w:color w:val="404040" w:themeColor="text1" w:themeTint="BF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50601499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A505B" w:rsidRPr="00863EDB" w14:paraId="4E908082" w14:textId="77777777" w:rsidTr="0096703B">
                              <w:trPr>
                                <w:trHeight w:val="310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3F46E3F9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1DA4990E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  <w:r w:rsidRPr="0096703B">
                                    <w:rPr>
                                      <w:color w:val="262626" w:themeColor="text1" w:themeTint="D9"/>
                                    </w:rPr>
                                    <w:t>Emergency contact details:</w:t>
                                  </w:r>
                                </w:p>
                              </w:tc>
                            </w:tr>
                            <w:tr w:rsidR="00CA505B" w:rsidRPr="00863EDB" w14:paraId="27050728" w14:textId="77777777" w:rsidTr="0096703B">
                              <w:trPr>
                                <w:trHeight w:val="288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189ECD93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1F414BC8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A505B" w:rsidRPr="00863EDB" w14:paraId="277B8F1A" w14:textId="77777777" w:rsidTr="0096703B">
                              <w:trPr>
                                <w:trHeight w:val="332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06F058A9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96703B">
                                    <w:rPr>
                                      <w:color w:val="404040" w:themeColor="text1" w:themeTint="BF"/>
                                    </w:rPr>
                                    <w:t>Daytime telephone:</w:t>
                                  </w: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4D85F7AD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A505B" w:rsidRPr="00863EDB" w14:paraId="0B545856" w14:textId="77777777" w:rsidTr="009908AA">
                              <w:trPr>
                                <w:trHeight w:val="332"/>
                                <w:jc w:val="center"/>
                              </w:trPr>
                              <w:tc>
                                <w:tcPr>
                                  <w:tcW w:w="2925" w:type="pct"/>
                                  <w:gridSpan w:val="2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4A2D9776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404040" w:themeColor="text1" w:themeTint="BF"/>
                                    </w:rPr>
                                  </w:pPr>
                                  <w:r w:rsidRPr="0096703B">
                                    <w:rPr>
                                      <w:color w:val="404040" w:themeColor="text1" w:themeTint="BF"/>
                                    </w:rPr>
                                    <w:t>Email:</w:t>
                                  </w:r>
                                </w:p>
                              </w:tc>
                              <w:tc>
                                <w:tcPr>
                                  <w:tcW w:w="2075" w:type="pct"/>
                                  <w:tcBorders>
                                    <w:left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52185A7D" w14:textId="77777777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A505B" w:rsidRPr="00863EDB" w14:paraId="5D423A6C" w14:textId="77777777" w:rsidTr="009908AA">
                              <w:trPr>
                                <w:trHeight w:val="332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tcBorders>
                                    <w:top w:val="single" w:sz="4" w:space="0" w:color="9CE2AD" w:themeColor="accent3" w:themeTint="99"/>
                                    <w:left w:val="single" w:sz="4" w:space="0" w:color="9CE2AD" w:themeColor="accent3" w:themeTint="99"/>
                                    <w:bottom w:val="single" w:sz="4" w:space="0" w:color="9CE2AD" w:themeColor="accent3" w:themeTint="99"/>
                                    <w:right w:val="single" w:sz="4" w:space="0" w:color="9CE2AD" w:themeColor="accent3" w:themeTint="99"/>
                                  </w:tcBorders>
                                </w:tcPr>
                                <w:p w14:paraId="71F84A2B" w14:textId="43B2185F" w:rsidR="00CA505B" w:rsidRPr="0096703B" w:rsidRDefault="00CA505B" w:rsidP="007A2E8F">
                                  <w:pPr>
                                    <w:spacing w:line="360" w:lineRule="auto"/>
                                    <w:rPr>
                                      <w:color w:val="262626" w:themeColor="text1" w:themeTint="D9"/>
                                    </w:rPr>
                                  </w:pPr>
                                  <w:r>
                                    <w:rPr>
                                      <w:color w:val="262626" w:themeColor="text1" w:themeTint="D9"/>
                                    </w:rPr>
                                    <w:t>How did you hear about me?</w:t>
                                  </w:r>
                                </w:p>
                              </w:tc>
                            </w:tr>
                          </w:tbl>
                          <w:p w14:paraId="3DCD9670" w14:textId="77777777" w:rsidR="00CA505B" w:rsidRPr="00863ED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13110D33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10340E16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380D0A14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674881EC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63AD20B6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03CCC821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62263D94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70153B51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7991897C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5F544C03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3FF4F392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3330F1C5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77B7E236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646E350A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72F5B18C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56A93DCC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35B4915A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6B390628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05AE0BEB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010BF2B1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426A2C3E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7E302C59" w14:textId="77777777" w:rsidR="00CA505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1922583B" w14:textId="77777777" w:rsidR="00CA505B" w:rsidRPr="00863EDB" w:rsidRDefault="00CA505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  <w:p w14:paraId="559F99B0" w14:textId="77777777" w:rsidR="00CA505B" w:rsidRDefault="00CA505B" w:rsidP="00863EDB">
                            <w:p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  <w:t xml:space="preserve">Personal Health Timeline: </w:t>
                            </w: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in chronological order </w:t>
                            </w:r>
                            <w:r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using the attached forms, </w:t>
                            </w: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>from mother’s pregnancy until present, please list</w:t>
                            </w:r>
                            <w:r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6D7CF00" w14:textId="77777777" w:rsidR="00CA505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any congenital issues, </w:t>
                            </w:r>
                          </w:p>
                          <w:p w14:paraId="002D1995" w14:textId="77777777" w:rsidR="00CA505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major life events, traumas (including psycho-emotional), </w:t>
                            </w:r>
                          </w:p>
                          <w:p w14:paraId="5D3B0FCA" w14:textId="77777777" w:rsidR="00CA505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health issues (including childhood illnesses such as chicken pox, measles, mumps, otitis, asthma, eczema, hay fever, major colds, flus, viral infections), </w:t>
                            </w:r>
                          </w:p>
                          <w:p w14:paraId="3DD9AE19" w14:textId="77777777" w:rsidR="00CA505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major illnesses, chronic conditions, </w:t>
                            </w:r>
                          </w:p>
                          <w:p w14:paraId="62F8C4A7" w14:textId="77777777" w:rsidR="00CA505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accidents, hospitalisations and operations, </w:t>
                            </w:r>
                          </w:p>
                          <w:p w14:paraId="7C9D371F" w14:textId="77777777" w:rsidR="00CA505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medications (past and present, including antibiotic treatments including length of time), </w:t>
                            </w:r>
                          </w:p>
                          <w:p w14:paraId="36589527" w14:textId="77777777" w:rsidR="00CA505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 xml:space="preserve">age of first period (women), pregnancies (including miscarriages, terminations, to term), age of menopause (women if applicable), </w:t>
                            </w:r>
                          </w:p>
                          <w:p w14:paraId="7F5EBA6D" w14:textId="77777777" w:rsidR="00CA505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>vaccinations and immunisations, allergies, and intolerances</w:t>
                            </w:r>
                            <w:r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>, and</w:t>
                            </w:r>
                          </w:p>
                          <w:p w14:paraId="7022EFD1" w14:textId="77777777" w:rsidR="00CA505B" w:rsidRPr="00863EDB" w:rsidRDefault="00CA505B" w:rsidP="00863ED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>any other relevant facts</w:t>
                            </w:r>
                            <w:r w:rsidRPr="00863EDB">
                              <w:rPr>
                                <w:rFonts w:ascii="Museo Sans 500" w:hAnsi="Museo Sans 5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7570776" w14:textId="77777777" w:rsidR="00CA505B" w:rsidRPr="00863EDB" w:rsidRDefault="00CA505B" w:rsidP="00863EDB">
                            <w:pPr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58pt;height:37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" filled="f" stroked="f" strokeweight="1.25pt">
                <v:textbox inset=",7.2pt,,7.2pt">
                  <w:txbxContent>
                    <w:p w14:paraId="62FAADD6" w14:textId="77777777" w:rsidR="00CA505B" w:rsidRDefault="00CA505B"/>
                    <w:p w14:paraId="29C7F0F3" w14:textId="444C0AD0" w:rsidR="00CA505B" w:rsidRPr="00F32FF7" w:rsidRDefault="00CA505B" w:rsidP="00623C8C">
                      <w:pPr>
                        <w:ind w:left="-284"/>
                        <w:jc w:val="center"/>
                        <w:rPr>
                          <w:b/>
                          <w:color w:val="FF0000"/>
                        </w:rPr>
                      </w:pPr>
                      <w:r w:rsidRPr="0096703B">
                        <w:rPr>
                          <w:rFonts w:asciiTheme="majorHAnsi" w:hAnsiTheme="majorHAnsi"/>
                          <w:color w:val="073E87" w:themeColor="text2"/>
                          <w:sz w:val="52"/>
                          <w:szCs w:val="52"/>
                        </w:rPr>
                        <w:t xml:space="preserve">PATIENT INTAKE </w:t>
                      </w:r>
                      <w:r w:rsidRPr="0096703B">
                        <w:rPr>
                          <w:rStyle w:val="TitleChar"/>
                          <w:color w:val="073E87" w:themeColor="text2"/>
                        </w:rPr>
                        <w:t>FORM</w:t>
                      </w:r>
                      <w:r>
                        <w:rPr>
                          <w:rStyle w:val="TitleChar"/>
                          <w:color w:val="073E87" w:themeColor="text2"/>
                        </w:rPr>
                        <w:br/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>I</w:t>
                      </w:r>
                      <w:r w:rsidRPr="00623C8C">
                        <w:rPr>
                          <w:b/>
                          <w:color w:val="FF0000"/>
                          <w:sz w:val="32"/>
                          <w:szCs w:val="32"/>
                        </w:rPr>
                        <w:t>nformation provided in these forms is confidential.</w:t>
                      </w:r>
                    </w:p>
                    <w:p w14:paraId="0428B40B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62245A3D" w14:textId="77777777" w:rsidR="00CA505B" w:rsidRPr="00863ED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39"/>
                        <w:gridCol w:w="3242"/>
                        <w:gridCol w:w="4598"/>
                      </w:tblGrid>
                      <w:tr w:rsidR="00CA505B" w:rsidRPr="00863EDB" w14:paraId="767D6716" w14:textId="77777777" w:rsidTr="0096703B">
                        <w:trPr>
                          <w:trHeight w:val="310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bottom w:val="single" w:sz="4" w:space="0" w:color="9CE2AD" w:themeColor="accent3" w:themeTint="99"/>
                            </w:tcBorders>
                          </w:tcPr>
                          <w:p w14:paraId="288FAEF0" w14:textId="77777777" w:rsidR="00CA505B" w:rsidRPr="00863EDB" w:rsidRDefault="00CA505B" w:rsidP="007A2E8F">
                            <w:pPr>
                              <w:spacing w:line="360" w:lineRule="auto"/>
                              <w:rPr>
                                <w:rFonts w:ascii="Museo 700 Regular" w:hAnsi="Museo 700 Regular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075" w:type="pct"/>
                            <w:tcBorders>
                              <w:bottom w:val="single" w:sz="4" w:space="0" w:color="9CE2AD" w:themeColor="accent3" w:themeTint="99"/>
                            </w:tcBorders>
                          </w:tcPr>
                          <w:p w14:paraId="2B36F5B8" w14:textId="77777777" w:rsidR="00CA505B" w:rsidRPr="00863EDB" w:rsidRDefault="00CA505B" w:rsidP="007A2E8F">
                            <w:pPr>
                              <w:spacing w:line="360" w:lineRule="auto"/>
                            </w:pPr>
                            <w:r w:rsidRPr="0096703B">
                              <w:rPr>
                                <w:color w:val="262626" w:themeColor="text1" w:themeTint="D9"/>
                              </w:rPr>
                              <w:t>Date of Consultation:</w:t>
                            </w:r>
                            <w:r w:rsidRPr="0096703B">
                              <w:rPr>
                                <w:color w:val="9CE2AD" w:themeColor="accent3" w:themeTint="99"/>
                              </w:rPr>
                              <w:t>________________</w:t>
                            </w:r>
                          </w:p>
                        </w:tc>
                      </w:tr>
                      <w:tr w:rsidR="00CA505B" w:rsidRPr="00863EDB" w14:paraId="1D5845EB" w14:textId="77777777" w:rsidTr="0096703B">
                        <w:trPr>
                          <w:trHeight w:val="288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43E8AFA0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  <w:r w:rsidRPr="0096703B">
                              <w:rPr>
                                <w:color w:val="404040" w:themeColor="text1" w:themeTint="BF"/>
                              </w:rPr>
                              <w:t xml:space="preserve">Surname:                                  </w:t>
                            </w:r>
                          </w:p>
                        </w:tc>
                        <w:tc>
                          <w:tcPr>
                            <w:tcW w:w="2075" w:type="pct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50A6780C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96703B">
                              <w:rPr>
                                <w:color w:val="262626" w:themeColor="text1" w:themeTint="D9"/>
                              </w:rPr>
                              <w:t>Occupation:</w:t>
                            </w:r>
                          </w:p>
                        </w:tc>
                      </w:tr>
                      <w:tr w:rsidR="00CA505B" w:rsidRPr="00863EDB" w14:paraId="553B8F7B" w14:textId="77777777" w:rsidTr="0096703B">
                        <w:trPr>
                          <w:trHeight w:val="310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5E7F0EE1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  <w:r w:rsidRPr="0096703B">
                              <w:rPr>
                                <w:color w:val="404040" w:themeColor="text1" w:themeTint="BF"/>
                              </w:rPr>
                              <w:t>First Name:</w:t>
                            </w:r>
                          </w:p>
                        </w:tc>
                        <w:tc>
                          <w:tcPr>
                            <w:tcW w:w="2075" w:type="pct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4B6AA4A8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96703B">
                              <w:rPr>
                                <w:color w:val="262626" w:themeColor="text1" w:themeTint="D9"/>
                              </w:rPr>
                              <w:t>GP details:</w:t>
                            </w:r>
                          </w:p>
                        </w:tc>
                      </w:tr>
                      <w:tr w:rsidR="00CA505B" w:rsidRPr="00863EDB" w14:paraId="752D97AB" w14:textId="77777777" w:rsidTr="0096703B">
                        <w:trPr>
                          <w:trHeight w:val="288"/>
                          <w:jc w:val="center"/>
                        </w:trPr>
                        <w:tc>
                          <w:tcPr>
                            <w:tcW w:w="1462" w:type="pct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68FC4257" w14:textId="77777777" w:rsidR="00CA505B" w:rsidRPr="0096703B" w:rsidRDefault="00CA505B" w:rsidP="00C02090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  <w:r w:rsidRPr="0096703B">
                              <w:rPr>
                                <w:color w:val="404040" w:themeColor="text1" w:themeTint="BF"/>
                              </w:rPr>
                              <w:t xml:space="preserve">DOB:                                                 </w:t>
                            </w:r>
                          </w:p>
                        </w:tc>
                        <w:tc>
                          <w:tcPr>
                            <w:tcW w:w="1463" w:type="pct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3089E996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  <w:r w:rsidRPr="0096703B">
                              <w:rPr>
                                <w:color w:val="404040" w:themeColor="text1" w:themeTint="BF"/>
                              </w:rPr>
                              <w:t>F/M</w:t>
                            </w:r>
                          </w:p>
                        </w:tc>
                        <w:tc>
                          <w:tcPr>
                            <w:tcW w:w="2075" w:type="pct"/>
                            <w:tcBorders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35D2DB23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A505B" w:rsidRPr="00863EDB" w14:paraId="51D5C634" w14:textId="77777777" w:rsidTr="0096703B">
                        <w:trPr>
                          <w:trHeight w:val="310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71205FAC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  <w:r w:rsidRPr="0096703B">
                              <w:rPr>
                                <w:color w:val="404040" w:themeColor="text1" w:themeTint="BF"/>
                              </w:rPr>
                              <w:t xml:space="preserve">Blood type and rhesus: </w:t>
                            </w:r>
                          </w:p>
                        </w:tc>
                        <w:tc>
                          <w:tcPr>
                            <w:tcW w:w="2075" w:type="pct"/>
                            <w:tcBorders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020340B3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A505B" w:rsidRPr="00863EDB" w14:paraId="11031B9C" w14:textId="77777777" w:rsidTr="0096703B">
                        <w:trPr>
                          <w:trHeight w:val="288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1121950F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  <w:r w:rsidRPr="0096703B">
                              <w:rPr>
                                <w:color w:val="404040" w:themeColor="text1" w:themeTint="BF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2075" w:type="pct"/>
                            <w:tcBorders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50601499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A505B" w:rsidRPr="00863EDB" w14:paraId="4E908082" w14:textId="77777777" w:rsidTr="0096703B">
                        <w:trPr>
                          <w:trHeight w:val="310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3F46E3F9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75" w:type="pct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1DA4990E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  <w:r w:rsidRPr="0096703B">
                              <w:rPr>
                                <w:color w:val="262626" w:themeColor="text1" w:themeTint="D9"/>
                              </w:rPr>
                              <w:t>Emergency contact details:</w:t>
                            </w:r>
                          </w:p>
                        </w:tc>
                      </w:tr>
                      <w:tr w:rsidR="00CA505B" w:rsidRPr="00863EDB" w14:paraId="27050728" w14:textId="77777777" w:rsidTr="0096703B">
                        <w:trPr>
                          <w:trHeight w:val="288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189ECD93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</w:p>
                        </w:tc>
                        <w:tc>
                          <w:tcPr>
                            <w:tcW w:w="2075" w:type="pct"/>
                            <w:tcBorders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1F414BC8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A505B" w:rsidRPr="00863EDB" w14:paraId="277B8F1A" w14:textId="77777777" w:rsidTr="0096703B">
                        <w:trPr>
                          <w:trHeight w:val="332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06F058A9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  <w:r w:rsidRPr="0096703B">
                              <w:rPr>
                                <w:color w:val="404040" w:themeColor="text1" w:themeTint="BF"/>
                              </w:rPr>
                              <w:t>Daytime telephone:</w:t>
                            </w:r>
                          </w:p>
                        </w:tc>
                        <w:tc>
                          <w:tcPr>
                            <w:tcW w:w="2075" w:type="pct"/>
                            <w:tcBorders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4D85F7AD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A505B" w:rsidRPr="00863EDB" w14:paraId="0B545856" w14:textId="77777777" w:rsidTr="009908AA">
                        <w:trPr>
                          <w:trHeight w:val="332"/>
                          <w:jc w:val="center"/>
                        </w:trPr>
                        <w:tc>
                          <w:tcPr>
                            <w:tcW w:w="2925" w:type="pct"/>
                            <w:gridSpan w:val="2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4A2D9776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404040" w:themeColor="text1" w:themeTint="BF"/>
                              </w:rPr>
                            </w:pPr>
                            <w:r w:rsidRPr="0096703B">
                              <w:rPr>
                                <w:color w:val="404040" w:themeColor="text1" w:themeTint="BF"/>
                              </w:rPr>
                              <w:t>Email:</w:t>
                            </w:r>
                          </w:p>
                        </w:tc>
                        <w:tc>
                          <w:tcPr>
                            <w:tcW w:w="2075" w:type="pct"/>
                            <w:tcBorders>
                              <w:left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52185A7D" w14:textId="77777777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A505B" w:rsidRPr="00863EDB" w14:paraId="5D423A6C" w14:textId="77777777" w:rsidTr="009908AA">
                        <w:trPr>
                          <w:trHeight w:val="332"/>
                          <w:jc w:val="center"/>
                        </w:trPr>
                        <w:tc>
                          <w:tcPr>
                            <w:tcW w:w="5000" w:type="pct"/>
                            <w:gridSpan w:val="3"/>
                            <w:tcBorders>
                              <w:top w:val="single" w:sz="4" w:space="0" w:color="9CE2AD" w:themeColor="accent3" w:themeTint="99"/>
                              <w:left w:val="single" w:sz="4" w:space="0" w:color="9CE2AD" w:themeColor="accent3" w:themeTint="99"/>
                              <w:bottom w:val="single" w:sz="4" w:space="0" w:color="9CE2AD" w:themeColor="accent3" w:themeTint="99"/>
                              <w:right w:val="single" w:sz="4" w:space="0" w:color="9CE2AD" w:themeColor="accent3" w:themeTint="99"/>
                            </w:tcBorders>
                          </w:tcPr>
                          <w:p w14:paraId="71F84A2B" w14:textId="43B2185F" w:rsidR="00CA505B" w:rsidRPr="0096703B" w:rsidRDefault="00CA505B" w:rsidP="007A2E8F">
                            <w:pPr>
                              <w:spacing w:line="360" w:lineRule="auto"/>
                              <w:rPr>
                                <w:color w:val="262626" w:themeColor="text1" w:themeTint="D9"/>
                              </w:rPr>
                            </w:pPr>
                            <w:r>
                              <w:rPr>
                                <w:color w:val="262626" w:themeColor="text1" w:themeTint="D9"/>
                              </w:rPr>
                              <w:t>How did you hear about me?</w:t>
                            </w:r>
                          </w:p>
                        </w:tc>
                      </w:tr>
                    </w:tbl>
                    <w:p w14:paraId="3DCD9670" w14:textId="77777777" w:rsidR="00CA505B" w:rsidRPr="00863ED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13110D33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10340E16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380D0A14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674881EC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63AD20B6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03CCC821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62263D94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70153B51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7991897C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5F544C03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3FF4F392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3330F1C5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77B7E236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646E350A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72F5B18C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56A93DCC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35B4915A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6B390628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05AE0BEB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010BF2B1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426A2C3E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7E302C59" w14:textId="77777777" w:rsidR="00CA505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1922583B" w14:textId="77777777" w:rsidR="00CA505B" w:rsidRPr="00863EDB" w:rsidRDefault="00CA505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  <w:p w14:paraId="559F99B0" w14:textId="77777777" w:rsidR="00CA505B" w:rsidRDefault="00CA505B" w:rsidP="00863EDB">
                      <w:p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700 Regular" w:hAnsi="Museo 700 Regular"/>
                          <w:sz w:val="28"/>
                          <w:szCs w:val="28"/>
                        </w:rPr>
                        <w:t xml:space="preserve">Personal Health Timeline: </w:t>
                      </w: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in chronological order </w:t>
                      </w:r>
                      <w:r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using the attached forms, </w:t>
                      </w: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>from mother’s pregnancy until present, please list</w:t>
                      </w:r>
                      <w:r>
                        <w:rPr>
                          <w:rFonts w:ascii="Museo Sans 500" w:hAnsi="Museo Sans 500"/>
                          <w:sz w:val="28"/>
                          <w:szCs w:val="28"/>
                        </w:rPr>
                        <w:t>:</w:t>
                      </w:r>
                    </w:p>
                    <w:p w14:paraId="66D7CF00" w14:textId="77777777" w:rsidR="00CA505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any congenital issues, </w:t>
                      </w:r>
                    </w:p>
                    <w:p w14:paraId="002D1995" w14:textId="77777777" w:rsidR="00CA505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major life events, traumas (including psycho-emotional), </w:t>
                      </w:r>
                    </w:p>
                    <w:p w14:paraId="5D3B0FCA" w14:textId="77777777" w:rsidR="00CA505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health issues (including childhood illnesses such as chicken pox, measles, mumps, otitis, asthma, eczema, hay fever, major colds, flus, viral infections), </w:t>
                      </w:r>
                    </w:p>
                    <w:p w14:paraId="3DD9AE19" w14:textId="77777777" w:rsidR="00CA505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major illnesses, chronic conditions, </w:t>
                      </w:r>
                    </w:p>
                    <w:p w14:paraId="62F8C4A7" w14:textId="77777777" w:rsidR="00CA505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accidents, hospitalisations and operations, </w:t>
                      </w:r>
                    </w:p>
                    <w:p w14:paraId="7C9D371F" w14:textId="77777777" w:rsidR="00CA505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medications (past and present, including antibiotic treatments including length of time), </w:t>
                      </w:r>
                    </w:p>
                    <w:p w14:paraId="36589527" w14:textId="77777777" w:rsidR="00CA505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 xml:space="preserve">age of first period (women), pregnancies (including miscarriages, terminations, to term), age of menopause (women if applicable), </w:t>
                      </w:r>
                    </w:p>
                    <w:p w14:paraId="7F5EBA6D" w14:textId="77777777" w:rsidR="00CA505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>vaccinations and immunisations, allergies, and intolerances</w:t>
                      </w:r>
                      <w:r>
                        <w:rPr>
                          <w:rFonts w:ascii="Museo Sans 500" w:hAnsi="Museo Sans 500"/>
                          <w:sz w:val="28"/>
                          <w:szCs w:val="28"/>
                        </w:rPr>
                        <w:t>, and</w:t>
                      </w:r>
                    </w:p>
                    <w:p w14:paraId="7022EFD1" w14:textId="77777777" w:rsidR="00CA505B" w:rsidRPr="00863EDB" w:rsidRDefault="00CA505B" w:rsidP="00863ED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jc w:val="both"/>
                        <w:rPr>
                          <w:rFonts w:ascii="Museo Sans 500" w:hAnsi="Museo Sans 500"/>
                          <w:sz w:val="28"/>
                          <w:szCs w:val="28"/>
                        </w:rPr>
                      </w:pPr>
                      <w:r>
                        <w:rPr>
                          <w:rFonts w:ascii="Museo Sans 500" w:hAnsi="Museo Sans 500"/>
                          <w:sz w:val="28"/>
                          <w:szCs w:val="28"/>
                        </w:rPr>
                        <w:t>any other relevant facts</w:t>
                      </w:r>
                      <w:r w:rsidRPr="00863EDB">
                        <w:rPr>
                          <w:rFonts w:ascii="Museo Sans 500" w:hAnsi="Museo Sans 500"/>
                          <w:sz w:val="28"/>
                          <w:szCs w:val="28"/>
                        </w:rPr>
                        <w:t>.</w:t>
                      </w:r>
                    </w:p>
                    <w:p w14:paraId="07570776" w14:textId="77777777" w:rsidR="00CA505B" w:rsidRPr="00863EDB" w:rsidRDefault="00CA505B" w:rsidP="00863EDB">
                      <w:pPr>
                        <w:rPr>
                          <w:rFonts w:ascii="Museo 700 Regular" w:hAnsi="Museo 700 Regular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94FB20B" w14:textId="38F019E7" w:rsidR="00623C8C" w:rsidRDefault="00623C8C" w:rsidP="00623C8C">
      <w:pPr>
        <w:ind w:left="-284" w:right="-958"/>
        <w:jc w:val="both"/>
        <w:rPr>
          <w:rFonts w:ascii="Museo 700 Regular" w:hAnsi="Museo 700 Regular"/>
          <w:color w:val="073E87" w:themeColor="text2"/>
          <w:sz w:val="28"/>
          <w:szCs w:val="28"/>
        </w:rPr>
      </w:pPr>
      <w:r>
        <w:rPr>
          <w:rStyle w:val="Heading1Char"/>
          <w:color w:val="073E87" w:themeColor="text2"/>
        </w:rPr>
        <w:t>Presenting complaint</w:t>
      </w:r>
      <w:r w:rsidRPr="00315147">
        <w:rPr>
          <w:rStyle w:val="Heading1Char"/>
          <w:color w:val="073E87" w:themeColor="text2"/>
        </w:rPr>
        <w:t>:</w:t>
      </w:r>
      <w:r w:rsidRPr="00315147">
        <w:rPr>
          <w:rFonts w:ascii="Museo 700 Regular" w:hAnsi="Museo 700 Regular"/>
          <w:color w:val="073E87" w:themeColor="text2"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742" w:tblpY="28"/>
        <w:tblW w:w="10598" w:type="dxa"/>
        <w:tblLook w:val="04A0" w:firstRow="1" w:lastRow="0" w:firstColumn="1" w:lastColumn="0" w:noHBand="0" w:noVBand="1"/>
      </w:tblPr>
      <w:tblGrid>
        <w:gridCol w:w="7939"/>
        <w:gridCol w:w="2659"/>
      </w:tblGrid>
      <w:tr w:rsidR="00B419F4" w:rsidRPr="002E1E1C" w14:paraId="5F0FBE53" w14:textId="77777777" w:rsidTr="00050FF3">
        <w:trPr>
          <w:trHeight w:val="2680"/>
        </w:trPr>
        <w:tc>
          <w:tcPr>
            <w:tcW w:w="7939" w:type="dxa"/>
          </w:tcPr>
          <w:p w14:paraId="3A33856D" w14:textId="77777777" w:rsidR="00B419F4" w:rsidRDefault="00B419F4" w:rsidP="00B419F4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What symptoms are bothering you?</w:t>
            </w:r>
          </w:p>
          <w:p w14:paraId="7DAE8758" w14:textId="77777777" w:rsidR="00B419F4" w:rsidRDefault="00B419F4" w:rsidP="00050FF3"/>
          <w:p w14:paraId="2B8B3CE5" w14:textId="77777777" w:rsidR="00B419F4" w:rsidRDefault="00B419F4" w:rsidP="00050FF3"/>
          <w:p w14:paraId="17ABF5D6" w14:textId="77777777" w:rsidR="00B419F4" w:rsidRDefault="00B419F4" w:rsidP="00050FF3">
            <w:pPr>
              <w:tabs>
                <w:tab w:val="left" w:pos="4944"/>
              </w:tabs>
            </w:pPr>
            <w:r>
              <w:tab/>
            </w:r>
          </w:p>
          <w:p w14:paraId="3B02C1A6" w14:textId="77777777" w:rsidR="00B419F4" w:rsidRDefault="00B419F4" w:rsidP="00050FF3"/>
          <w:p w14:paraId="73CBCBE7" w14:textId="77777777" w:rsidR="00B419F4" w:rsidRDefault="00B419F4" w:rsidP="00050FF3"/>
        </w:tc>
        <w:tc>
          <w:tcPr>
            <w:tcW w:w="2659" w:type="dxa"/>
            <w:tcBorders>
              <w:bottom w:val="nil"/>
            </w:tcBorders>
          </w:tcPr>
          <w:p w14:paraId="6C5A4B82" w14:textId="2CC4D246" w:rsidR="00B419F4" w:rsidRDefault="00B419F4" w:rsidP="00050FF3">
            <w:pPr>
              <w:jc w:val="center"/>
              <w:rPr>
                <w:b/>
                <w:color w:val="FF0000"/>
              </w:rPr>
            </w:pPr>
            <w:r w:rsidRPr="002E1E1C">
              <w:rPr>
                <w:b/>
                <w:color w:val="FF0000"/>
              </w:rPr>
              <w:t>Therapist’s Notes</w:t>
            </w:r>
          </w:p>
          <w:p w14:paraId="74DB1879" w14:textId="77777777" w:rsidR="00B419F4" w:rsidRPr="00B419F4" w:rsidRDefault="00B419F4" w:rsidP="00B419F4"/>
          <w:p w14:paraId="7A7D2779" w14:textId="77777777" w:rsidR="00B419F4" w:rsidRPr="00B419F4" w:rsidRDefault="00B419F4" w:rsidP="00B419F4"/>
          <w:p w14:paraId="3D8BA617" w14:textId="77777777" w:rsidR="00B419F4" w:rsidRPr="00B419F4" w:rsidRDefault="00B419F4" w:rsidP="00B419F4"/>
          <w:p w14:paraId="211C661B" w14:textId="77777777" w:rsidR="00B419F4" w:rsidRPr="00B419F4" w:rsidRDefault="00B419F4" w:rsidP="00B419F4"/>
          <w:p w14:paraId="15C388FF" w14:textId="5985E1BD" w:rsidR="00B419F4" w:rsidRDefault="00B419F4" w:rsidP="00B419F4"/>
          <w:p w14:paraId="0031F7E4" w14:textId="77777777" w:rsidR="00B419F4" w:rsidRPr="00B419F4" w:rsidRDefault="00B419F4" w:rsidP="00B419F4">
            <w:pPr>
              <w:jc w:val="center"/>
            </w:pPr>
          </w:p>
        </w:tc>
      </w:tr>
      <w:tr w:rsidR="00B419F4" w:rsidRPr="002E1E1C" w14:paraId="6D34B3D3" w14:textId="77777777" w:rsidTr="00050FF3">
        <w:trPr>
          <w:trHeight w:val="2967"/>
        </w:trPr>
        <w:tc>
          <w:tcPr>
            <w:tcW w:w="7939" w:type="dxa"/>
          </w:tcPr>
          <w:p w14:paraId="19E39B38" w14:textId="77777777" w:rsidR="00B419F4" w:rsidRDefault="00B419F4" w:rsidP="00B419F4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have these issues been addressed by conventional medicine? Please include diagnosis, tests, treatments and recommendations.</w:t>
            </w:r>
          </w:p>
          <w:p w14:paraId="0E318856" w14:textId="77777777" w:rsidR="00B419F4" w:rsidRDefault="00B419F4" w:rsidP="00B419F4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9" w:type="dxa"/>
            <w:tcBorders>
              <w:top w:val="nil"/>
            </w:tcBorders>
          </w:tcPr>
          <w:p w14:paraId="1D47F953" w14:textId="77777777" w:rsidR="00B419F4" w:rsidRPr="002E1E1C" w:rsidRDefault="00B419F4" w:rsidP="00050FF3">
            <w:pPr>
              <w:jc w:val="center"/>
              <w:rPr>
                <w:b/>
                <w:color w:val="FF0000"/>
              </w:rPr>
            </w:pPr>
          </w:p>
        </w:tc>
      </w:tr>
    </w:tbl>
    <w:p w14:paraId="12C31F19" w14:textId="77777777" w:rsidR="00B419F4" w:rsidRPr="00315147" w:rsidRDefault="00B419F4" w:rsidP="00623C8C">
      <w:pPr>
        <w:ind w:left="-284" w:right="-958"/>
        <w:jc w:val="both"/>
        <w:rPr>
          <w:rFonts w:ascii="Museo 700 Regular" w:hAnsi="Museo 700 Regular"/>
          <w:color w:val="073E87" w:themeColor="text2"/>
          <w:sz w:val="28"/>
          <w:szCs w:val="28"/>
        </w:rPr>
      </w:pPr>
    </w:p>
    <w:p w14:paraId="3447B963" w14:textId="77777777" w:rsidR="00623C8C" w:rsidRDefault="00623C8C" w:rsidP="00B419F4"/>
    <w:p w14:paraId="47AC75CC" w14:textId="77777777" w:rsidR="00B419F4" w:rsidRPr="00B419F4" w:rsidRDefault="00B419F4" w:rsidP="00B419F4"/>
    <w:p w14:paraId="3E9FCD0D" w14:textId="77777777" w:rsidR="00623C8C" w:rsidRDefault="00623C8C" w:rsidP="007A2E8F"/>
    <w:p w14:paraId="138A4D82" w14:textId="77777777" w:rsidR="00623C8C" w:rsidRDefault="00623C8C" w:rsidP="007A2E8F"/>
    <w:p w14:paraId="3BCC2947" w14:textId="77777777" w:rsidR="00623C8C" w:rsidRDefault="00623C8C" w:rsidP="007A2E8F"/>
    <w:p w14:paraId="22585359" w14:textId="77777777" w:rsidR="00623C8C" w:rsidRDefault="00623C8C" w:rsidP="007A2E8F"/>
    <w:p w14:paraId="31824CE8" w14:textId="77777777" w:rsidR="00623C8C" w:rsidRDefault="00623C8C" w:rsidP="007A2E8F"/>
    <w:p w14:paraId="6ECD365F" w14:textId="77777777" w:rsidR="00623C8C" w:rsidRDefault="00623C8C" w:rsidP="007A2E8F"/>
    <w:p w14:paraId="51ABCF66" w14:textId="77777777" w:rsidR="00623C8C" w:rsidRDefault="00623C8C" w:rsidP="007A2E8F"/>
    <w:p w14:paraId="474063AE" w14:textId="77777777" w:rsidR="00623C8C" w:rsidRDefault="00623C8C" w:rsidP="007A2E8F"/>
    <w:p w14:paraId="0C3CEC12" w14:textId="77777777" w:rsidR="00623C8C" w:rsidRDefault="00623C8C" w:rsidP="007A2E8F"/>
    <w:p w14:paraId="18392A8F" w14:textId="77777777" w:rsidR="00623C8C" w:rsidRDefault="00623C8C" w:rsidP="007A2E8F"/>
    <w:p w14:paraId="64227661" w14:textId="77777777" w:rsidR="00623C8C" w:rsidRDefault="00623C8C" w:rsidP="007A2E8F"/>
    <w:p w14:paraId="0A99AD2E" w14:textId="77777777" w:rsidR="00623C8C" w:rsidRDefault="00623C8C" w:rsidP="007A2E8F"/>
    <w:p w14:paraId="23D48AB2" w14:textId="77777777" w:rsidR="00315147" w:rsidRPr="00315147" w:rsidRDefault="00315147" w:rsidP="00315147">
      <w:pPr>
        <w:ind w:left="-284" w:right="-958"/>
        <w:jc w:val="both"/>
        <w:rPr>
          <w:rFonts w:ascii="Museo 700 Regular" w:hAnsi="Museo 700 Regular"/>
          <w:color w:val="073E87" w:themeColor="text2"/>
          <w:sz w:val="28"/>
          <w:szCs w:val="28"/>
        </w:rPr>
      </w:pPr>
      <w:r w:rsidRPr="00315147">
        <w:rPr>
          <w:rStyle w:val="Heading1Char"/>
          <w:color w:val="073E87" w:themeColor="text2"/>
        </w:rPr>
        <w:t>Personal Health Timeline:</w:t>
      </w:r>
      <w:r w:rsidRPr="00315147">
        <w:rPr>
          <w:rFonts w:ascii="Museo 700 Regular" w:hAnsi="Museo 700 Regular"/>
          <w:color w:val="073E87" w:themeColor="text2"/>
          <w:sz w:val="28"/>
          <w:szCs w:val="28"/>
        </w:rPr>
        <w:t xml:space="preserve"> </w:t>
      </w:r>
    </w:p>
    <w:p w14:paraId="43E0B079" w14:textId="77777777" w:rsidR="00315147" w:rsidRPr="00315147" w:rsidRDefault="00315147" w:rsidP="007F368D">
      <w:pPr>
        <w:ind w:left="-284"/>
        <w:jc w:val="both"/>
        <w:rPr>
          <w:color w:val="262626" w:themeColor="text1" w:themeTint="D9"/>
          <w:sz w:val="28"/>
          <w:szCs w:val="28"/>
        </w:rPr>
      </w:pPr>
      <w:r w:rsidRPr="00315147">
        <w:rPr>
          <w:color w:val="262626" w:themeColor="text1" w:themeTint="D9"/>
          <w:sz w:val="28"/>
          <w:szCs w:val="28"/>
        </w:rPr>
        <w:t>In chronological order using the attached forms, from mother’s pregnancy until present, please list:</w:t>
      </w:r>
    </w:p>
    <w:p w14:paraId="1DDEEBE0" w14:textId="38FEB733" w:rsidR="00315147" w:rsidRPr="00315147" w:rsidRDefault="00BC5F2A" w:rsidP="00315147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C</w:t>
      </w:r>
      <w:r w:rsidR="00315147">
        <w:rPr>
          <w:color w:val="262626" w:themeColor="text1" w:themeTint="D9"/>
          <w:sz w:val="28"/>
          <w:szCs w:val="28"/>
        </w:rPr>
        <w:t>ongenital issues</w:t>
      </w:r>
      <w:r w:rsidR="00315147" w:rsidRPr="00315147">
        <w:rPr>
          <w:color w:val="262626" w:themeColor="text1" w:themeTint="D9"/>
          <w:sz w:val="28"/>
          <w:szCs w:val="28"/>
        </w:rPr>
        <w:t xml:space="preserve"> </w:t>
      </w:r>
    </w:p>
    <w:p w14:paraId="574424D2" w14:textId="77777777" w:rsidR="00FC02E7" w:rsidRDefault="00BC5F2A" w:rsidP="00315147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M</w:t>
      </w:r>
      <w:r w:rsidR="00315147" w:rsidRPr="00315147">
        <w:rPr>
          <w:color w:val="262626" w:themeColor="text1" w:themeTint="D9"/>
          <w:sz w:val="28"/>
          <w:szCs w:val="28"/>
        </w:rPr>
        <w:t>ajor life events</w:t>
      </w:r>
      <w:r w:rsidR="00315147">
        <w:rPr>
          <w:color w:val="262626" w:themeColor="text1" w:themeTint="D9"/>
          <w:sz w:val="28"/>
          <w:szCs w:val="28"/>
        </w:rPr>
        <w:t xml:space="preserve"> (e.g. </w:t>
      </w:r>
      <w:r>
        <w:rPr>
          <w:color w:val="262626" w:themeColor="text1" w:themeTint="D9"/>
          <w:sz w:val="28"/>
          <w:szCs w:val="28"/>
        </w:rPr>
        <w:t xml:space="preserve">marriage, </w:t>
      </w:r>
      <w:r w:rsidR="00315147">
        <w:rPr>
          <w:color w:val="262626" w:themeColor="text1" w:themeTint="D9"/>
          <w:sz w:val="28"/>
          <w:szCs w:val="28"/>
        </w:rPr>
        <w:t>divorce</w:t>
      </w:r>
      <w:r>
        <w:rPr>
          <w:color w:val="262626" w:themeColor="text1" w:themeTint="D9"/>
          <w:sz w:val="28"/>
          <w:szCs w:val="28"/>
        </w:rPr>
        <w:t>, children</w:t>
      </w:r>
      <w:r w:rsidR="00FC02E7">
        <w:rPr>
          <w:color w:val="262626" w:themeColor="text1" w:themeTint="D9"/>
          <w:sz w:val="28"/>
          <w:szCs w:val="28"/>
        </w:rPr>
        <w:t>)</w:t>
      </w:r>
    </w:p>
    <w:p w14:paraId="0C0BA2A8" w14:textId="0F8C0BF1" w:rsidR="00315147" w:rsidRPr="00315147" w:rsidRDefault="00FC02E7" w:rsidP="00315147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T</w:t>
      </w:r>
      <w:r w:rsidR="00315147" w:rsidRPr="00315147">
        <w:rPr>
          <w:color w:val="262626" w:themeColor="text1" w:themeTint="D9"/>
          <w:sz w:val="28"/>
          <w:szCs w:val="28"/>
        </w:rPr>
        <w:t>rauma</w:t>
      </w:r>
      <w:r w:rsidR="00BC5F2A">
        <w:rPr>
          <w:color w:val="262626" w:themeColor="text1" w:themeTint="D9"/>
          <w:sz w:val="28"/>
          <w:szCs w:val="28"/>
        </w:rPr>
        <w:t>s (including psycho-emotional)</w:t>
      </w:r>
    </w:p>
    <w:p w14:paraId="356BB5F0" w14:textId="7E9C5A7D" w:rsidR="00315147" w:rsidRPr="009278F2" w:rsidRDefault="009278F2" w:rsidP="009278F2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M</w:t>
      </w:r>
      <w:r w:rsidRPr="00315147">
        <w:rPr>
          <w:color w:val="262626" w:themeColor="text1" w:themeTint="D9"/>
          <w:sz w:val="28"/>
          <w:szCs w:val="28"/>
        </w:rPr>
        <w:t>ajor</w:t>
      </w:r>
      <w:r>
        <w:rPr>
          <w:color w:val="262626" w:themeColor="text1" w:themeTint="D9"/>
          <w:sz w:val="28"/>
          <w:szCs w:val="28"/>
        </w:rPr>
        <w:t xml:space="preserve"> illnesses and chronic conditions </w:t>
      </w:r>
      <w:r w:rsidR="00315147" w:rsidRPr="009278F2">
        <w:rPr>
          <w:color w:val="262626" w:themeColor="text1" w:themeTint="D9"/>
          <w:sz w:val="28"/>
          <w:szCs w:val="28"/>
        </w:rPr>
        <w:t xml:space="preserve">(including childhood illnesses such as chicken pox, measles, mumps, </w:t>
      </w:r>
      <w:r w:rsidRPr="009278F2">
        <w:rPr>
          <w:color w:val="262626" w:themeColor="text1" w:themeTint="D9"/>
          <w:sz w:val="28"/>
          <w:szCs w:val="28"/>
        </w:rPr>
        <w:t>ear infection</w:t>
      </w:r>
      <w:r w:rsidR="00315147" w:rsidRPr="009278F2">
        <w:rPr>
          <w:color w:val="262626" w:themeColor="text1" w:themeTint="D9"/>
          <w:sz w:val="28"/>
          <w:szCs w:val="28"/>
        </w:rPr>
        <w:t xml:space="preserve">, asthma, eczema, hay fever, major </w:t>
      </w:r>
      <w:r w:rsidR="00BC5F2A" w:rsidRPr="009278F2">
        <w:rPr>
          <w:color w:val="262626" w:themeColor="text1" w:themeTint="D9"/>
          <w:sz w:val="28"/>
          <w:szCs w:val="28"/>
        </w:rPr>
        <w:t>colds, flus, viral infections)</w:t>
      </w:r>
    </w:p>
    <w:p w14:paraId="3A52BB9D" w14:textId="67BED15E" w:rsidR="00315147" w:rsidRDefault="00BC5F2A" w:rsidP="00315147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A</w:t>
      </w:r>
      <w:r w:rsidR="00315147" w:rsidRPr="00315147">
        <w:rPr>
          <w:color w:val="262626" w:themeColor="text1" w:themeTint="D9"/>
          <w:sz w:val="28"/>
          <w:szCs w:val="28"/>
        </w:rPr>
        <w:t>ccidents, h</w:t>
      </w:r>
      <w:r>
        <w:rPr>
          <w:color w:val="262626" w:themeColor="text1" w:themeTint="D9"/>
          <w:sz w:val="28"/>
          <w:szCs w:val="28"/>
        </w:rPr>
        <w:t>ospitalisations and operations</w:t>
      </w:r>
    </w:p>
    <w:p w14:paraId="6EE21AB5" w14:textId="4D31971E" w:rsidR="00D62DAD" w:rsidRPr="00315147" w:rsidRDefault="00D62DAD" w:rsidP="00315147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Investigations (e.g. blood tests, ultrasound, laparoscopy)</w:t>
      </w:r>
    </w:p>
    <w:p w14:paraId="12F453C6" w14:textId="15C3D1FD" w:rsidR="00315147" w:rsidRPr="00315147" w:rsidRDefault="00BC5F2A" w:rsidP="00315147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M</w:t>
      </w:r>
      <w:r w:rsidR="00315147" w:rsidRPr="00315147">
        <w:rPr>
          <w:color w:val="262626" w:themeColor="text1" w:themeTint="D9"/>
          <w:sz w:val="28"/>
          <w:szCs w:val="28"/>
        </w:rPr>
        <w:t>e</w:t>
      </w:r>
      <w:r w:rsidR="00FC02E7">
        <w:rPr>
          <w:color w:val="262626" w:themeColor="text1" w:themeTint="D9"/>
          <w:sz w:val="28"/>
          <w:szCs w:val="28"/>
        </w:rPr>
        <w:t>dications (including antibiotic</w:t>
      </w:r>
      <w:r w:rsidR="00315147" w:rsidRPr="00315147">
        <w:rPr>
          <w:color w:val="262626" w:themeColor="text1" w:themeTint="D9"/>
          <w:sz w:val="28"/>
          <w:szCs w:val="28"/>
        </w:rPr>
        <w:t xml:space="preserve">s </w:t>
      </w:r>
      <w:r>
        <w:rPr>
          <w:color w:val="262626" w:themeColor="text1" w:themeTint="D9"/>
          <w:sz w:val="28"/>
          <w:szCs w:val="28"/>
        </w:rPr>
        <w:t>and length of time)</w:t>
      </w:r>
    </w:p>
    <w:p w14:paraId="1C095C24" w14:textId="21E9D1A8" w:rsidR="00BC5F2A" w:rsidRPr="00315147" w:rsidRDefault="00BC5F2A" w:rsidP="00BC5F2A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V</w:t>
      </w:r>
      <w:r w:rsidRPr="00315147">
        <w:rPr>
          <w:color w:val="262626" w:themeColor="text1" w:themeTint="D9"/>
          <w:sz w:val="28"/>
          <w:szCs w:val="28"/>
        </w:rPr>
        <w:t>accinations and immunisations</w:t>
      </w:r>
      <w:r>
        <w:rPr>
          <w:color w:val="262626" w:themeColor="text1" w:themeTint="D9"/>
          <w:sz w:val="28"/>
          <w:szCs w:val="28"/>
        </w:rPr>
        <w:t xml:space="preserve"> (including for travel)</w:t>
      </w:r>
    </w:p>
    <w:p w14:paraId="423E9DB5" w14:textId="1AFC1167" w:rsidR="00315147" w:rsidRPr="00BC5F2A" w:rsidRDefault="00BC5F2A" w:rsidP="00BC5F2A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 w:rsidRPr="00BC5F2A">
        <w:rPr>
          <w:color w:val="262626" w:themeColor="text1" w:themeTint="D9"/>
          <w:sz w:val="28"/>
          <w:szCs w:val="28"/>
        </w:rPr>
        <w:t xml:space="preserve">Women: age of first period, </w:t>
      </w:r>
      <w:r w:rsidR="00315147" w:rsidRPr="00BC5F2A">
        <w:rPr>
          <w:color w:val="262626" w:themeColor="text1" w:themeTint="D9"/>
          <w:sz w:val="28"/>
          <w:szCs w:val="28"/>
        </w:rPr>
        <w:t>pregnancies (including miscarriages, terminations, to term), age of m</w:t>
      </w:r>
      <w:r w:rsidR="00FF1CF3">
        <w:rPr>
          <w:color w:val="262626" w:themeColor="text1" w:themeTint="D9"/>
          <w:sz w:val="28"/>
          <w:szCs w:val="28"/>
        </w:rPr>
        <w:t>enopause (</w:t>
      </w:r>
      <w:r>
        <w:rPr>
          <w:color w:val="262626" w:themeColor="text1" w:themeTint="D9"/>
          <w:sz w:val="28"/>
          <w:szCs w:val="28"/>
        </w:rPr>
        <w:t>if applicable)</w:t>
      </w:r>
    </w:p>
    <w:p w14:paraId="273561A1" w14:textId="4E022E8A" w:rsidR="007A2E8F" w:rsidRDefault="00BC5F2A" w:rsidP="007A2E8F">
      <w:pPr>
        <w:pStyle w:val="ListParagraph"/>
        <w:numPr>
          <w:ilvl w:val="0"/>
          <w:numId w:val="12"/>
        </w:numPr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>Any other relevant facts</w:t>
      </w:r>
    </w:p>
    <w:p w14:paraId="6C248B3F" w14:textId="77777777" w:rsidR="002E1783" w:rsidRDefault="002E1783" w:rsidP="002E1783">
      <w:pPr>
        <w:pStyle w:val="ListParagraph"/>
        <w:ind w:left="800"/>
        <w:jc w:val="both"/>
        <w:rPr>
          <w:color w:val="262626" w:themeColor="text1" w:themeTint="D9"/>
          <w:sz w:val="28"/>
          <w:szCs w:val="28"/>
        </w:rPr>
      </w:pPr>
    </w:p>
    <w:p w14:paraId="1F52F546" w14:textId="31CB6FB1" w:rsidR="002E1783" w:rsidRPr="00EB6EEE" w:rsidRDefault="00EB6EEE" w:rsidP="00EB6EEE">
      <w:pPr>
        <w:pStyle w:val="ListParagraph"/>
        <w:ind w:left="800"/>
        <w:jc w:val="both"/>
        <w:rPr>
          <w:color w:val="262626" w:themeColor="text1" w:themeTint="D9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1" locked="0" layoutInCell="1" allowOverlap="1" wp14:anchorId="2A8FC315" wp14:editId="33A54202">
            <wp:simplePos x="0" y="0"/>
            <wp:positionH relativeFrom="margin">
              <wp:posOffset>-228600</wp:posOffset>
            </wp:positionH>
            <wp:positionV relativeFrom="margin">
              <wp:posOffset>914400</wp:posOffset>
            </wp:positionV>
            <wp:extent cx="6167755" cy="7103745"/>
            <wp:effectExtent l="0" t="0" r="4445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9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755" cy="71037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2" w:tblpY="28"/>
        <w:tblW w:w="10598" w:type="dxa"/>
        <w:tblLook w:val="04A0" w:firstRow="1" w:lastRow="0" w:firstColumn="1" w:lastColumn="0" w:noHBand="0" w:noVBand="1"/>
      </w:tblPr>
      <w:tblGrid>
        <w:gridCol w:w="7939"/>
        <w:gridCol w:w="2659"/>
      </w:tblGrid>
      <w:tr w:rsidR="00E31A43" w14:paraId="0D05C41A" w14:textId="77777777" w:rsidTr="005719C2">
        <w:trPr>
          <w:trHeight w:val="3247"/>
        </w:trPr>
        <w:tc>
          <w:tcPr>
            <w:tcW w:w="7939" w:type="dxa"/>
          </w:tcPr>
          <w:p w14:paraId="32491C28" w14:textId="77777777" w:rsidR="00E31A43" w:rsidRDefault="00E31A43" w:rsidP="00BF1E80">
            <w:r>
              <w:t>Mother’s pregnancy:</w:t>
            </w:r>
          </w:p>
          <w:p w14:paraId="39CA04E5" w14:textId="77777777" w:rsidR="00E31A43" w:rsidRDefault="00E31A43" w:rsidP="00BF1E80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Stressful</w:t>
            </w:r>
          </w:p>
          <w:p w14:paraId="162AA148" w14:textId="34472119" w:rsidR="00E31A43" w:rsidRDefault="00E31A43" w:rsidP="00BF1E80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Delivery</w:t>
            </w:r>
          </w:p>
          <w:p w14:paraId="4F9F6F5B" w14:textId="11A796D2" w:rsidR="00057767" w:rsidRDefault="00057767" w:rsidP="00BF1E80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Full term</w:t>
            </w:r>
          </w:p>
          <w:p w14:paraId="17E39778" w14:textId="11369AA2" w:rsidR="00057767" w:rsidRDefault="00057767" w:rsidP="00BF1E80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Birth weight and length</w:t>
            </w:r>
          </w:p>
          <w:p w14:paraId="76D6E9A0" w14:textId="0531A68C" w:rsidR="00057767" w:rsidRDefault="00057767" w:rsidP="00BF1E80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Hair at birth (colour)</w:t>
            </w:r>
          </w:p>
          <w:p w14:paraId="6FECBADF" w14:textId="5387F1AF" w:rsidR="00E31A43" w:rsidRDefault="00057767" w:rsidP="00BF1E80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Breast fed (how long)</w:t>
            </w:r>
          </w:p>
          <w:p w14:paraId="4A6099A1" w14:textId="7C7A03B2" w:rsidR="00E31A43" w:rsidRDefault="00E31A43" w:rsidP="00BF1E80"/>
          <w:p w14:paraId="76F29578" w14:textId="77777777" w:rsidR="00E31A43" w:rsidRDefault="00E31A43" w:rsidP="00BF1E80"/>
          <w:p w14:paraId="535D1095" w14:textId="31EF4A84" w:rsidR="00E31A43" w:rsidRDefault="00CC12A0" w:rsidP="00CC12A0">
            <w:pPr>
              <w:tabs>
                <w:tab w:val="left" w:pos="4944"/>
              </w:tabs>
            </w:pPr>
            <w:r>
              <w:tab/>
            </w:r>
          </w:p>
          <w:p w14:paraId="345204DD" w14:textId="77777777" w:rsidR="00E31A43" w:rsidRDefault="00E31A43" w:rsidP="00BF1E80"/>
          <w:p w14:paraId="499158DE" w14:textId="77777777" w:rsidR="00E31A43" w:rsidRDefault="00E31A43" w:rsidP="00BF1E80"/>
        </w:tc>
        <w:tc>
          <w:tcPr>
            <w:tcW w:w="2659" w:type="dxa"/>
            <w:vMerge w:val="restart"/>
          </w:tcPr>
          <w:p w14:paraId="680B1A88" w14:textId="77777777" w:rsidR="00E31A43" w:rsidRPr="002E1E1C" w:rsidRDefault="00E31A43" w:rsidP="00BF1E80">
            <w:pPr>
              <w:jc w:val="center"/>
              <w:rPr>
                <w:b/>
                <w:color w:val="FF0000"/>
              </w:rPr>
            </w:pPr>
            <w:r w:rsidRPr="002E1E1C">
              <w:rPr>
                <w:b/>
                <w:color w:val="FF0000"/>
              </w:rPr>
              <w:t>Therapist’s Notes</w:t>
            </w:r>
          </w:p>
        </w:tc>
      </w:tr>
      <w:tr w:rsidR="00E31A43" w14:paraId="1FABAFAD" w14:textId="77777777" w:rsidTr="005719C2">
        <w:trPr>
          <w:trHeight w:val="3247"/>
        </w:trPr>
        <w:tc>
          <w:tcPr>
            <w:tcW w:w="7939" w:type="dxa"/>
          </w:tcPr>
          <w:p w14:paraId="66CCEF77" w14:textId="77777777" w:rsidR="001471FA" w:rsidRDefault="00E31A43" w:rsidP="001471FA">
            <w:r>
              <w:t>Birth – 7 years (</w:t>
            </w:r>
            <w:r w:rsidR="00A25FFD">
              <w:t>specify precise</w:t>
            </w:r>
            <w:r>
              <w:t xml:space="preserve"> age)</w:t>
            </w:r>
          </w:p>
          <w:p w14:paraId="0D17B0E2" w14:textId="77777777" w:rsidR="001471FA" w:rsidRDefault="00057767" w:rsidP="00057767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 xml:space="preserve">Temperament </w:t>
            </w:r>
          </w:p>
          <w:p w14:paraId="6551A5A4" w14:textId="77777777" w:rsidR="00057767" w:rsidRDefault="00057767" w:rsidP="00057767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Stressful</w:t>
            </w:r>
          </w:p>
          <w:p w14:paraId="7963CBC6" w14:textId="77777777" w:rsidR="00057767" w:rsidRDefault="00057767" w:rsidP="00057767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Growth (fast/slow)</w:t>
            </w:r>
          </w:p>
          <w:p w14:paraId="1F163EFE" w14:textId="048D7148" w:rsidR="00057767" w:rsidRDefault="00057767" w:rsidP="00057767">
            <w:pPr>
              <w:pStyle w:val="ListParagraph"/>
              <w:numPr>
                <w:ilvl w:val="0"/>
                <w:numId w:val="18"/>
              </w:numPr>
              <w:ind w:left="460" w:hanging="233"/>
            </w:pPr>
            <w:r>
              <w:t>Weight gain (fast/slow)</w:t>
            </w:r>
          </w:p>
        </w:tc>
        <w:tc>
          <w:tcPr>
            <w:tcW w:w="2659" w:type="dxa"/>
            <w:vMerge/>
          </w:tcPr>
          <w:p w14:paraId="337B63AD" w14:textId="77777777" w:rsidR="00E31A43" w:rsidRDefault="00E31A43" w:rsidP="00BF1E80"/>
        </w:tc>
      </w:tr>
      <w:tr w:rsidR="00E31A43" w14:paraId="0A327224" w14:textId="77777777" w:rsidTr="005719C2">
        <w:trPr>
          <w:trHeight w:val="3247"/>
        </w:trPr>
        <w:tc>
          <w:tcPr>
            <w:tcW w:w="7939" w:type="dxa"/>
          </w:tcPr>
          <w:p w14:paraId="2AF994A9" w14:textId="424BD1D6" w:rsidR="00E31A43" w:rsidRDefault="00E31A43" w:rsidP="00BF1E80">
            <w:r>
              <w:t>8 – 14 years</w:t>
            </w:r>
          </w:p>
        </w:tc>
        <w:tc>
          <w:tcPr>
            <w:tcW w:w="2659" w:type="dxa"/>
            <w:vMerge/>
          </w:tcPr>
          <w:p w14:paraId="43C8D223" w14:textId="77777777" w:rsidR="00E31A43" w:rsidRDefault="00E31A43" w:rsidP="00BF1E80"/>
        </w:tc>
      </w:tr>
      <w:tr w:rsidR="00E31A43" w14:paraId="2F43E029" w14:textId="77777777" w:rsidTr="005719C2">
        <w:trPr>
          <w:trHeight w:val="3247"/>
        </w:trPr>
        <w:tc>
          <w:tcPr>
            <w:tcW w:w="7939" w:type="dxa"/>
          </w:tcPr>
          <w:p w14:paraId="3AC0E3F3" w14:textId="49EE5FD4" w:rsidR="00E31A43" w:rsidRDefault="00E31A43" w:rsidP="00BF1E80">
            <w:r>
              <w:t>15 – 21 years</w:t>
            </w:r>
          </w:p>
        </w:tc>
        <w:tc>
          <w:tcPr>
            <w:tcW w:w="2659" w:type="dxa"/>
            <w:vMerge/>
          </w:tcPr>
          <w:p w14:paraId="14F5A83D" w14:textId="77777777" w:rsidR="00E31A43" w:rsidRDefault="00E31A43" w:rsidP="00BF1E80"/>
        </w:tc>
      </w:tr>
    </w:tbl>
    <w:p w14:paraId="60EB5810" w14:textId="6EE6E7B0" w:rsidR="00110A18" w:rsidRDefault="00110A18" w:rsidP="007A2E8F"/>
    <w:p w14:paraId="6C78272A" w14:textId="3144DB7C" w:rsidR="00B5656F" w:rsidRDefault="00CA2CF2" w:rsidP="007A2E8F">
      <w:r>
        <w:rPr>
          <w:noProof/>
          <w:lang w:eastAsia="en-US"/>
        </w:rPr>
        <w:drawing>
          <wp:anchor distT="0" distB="0" distL="114300" distR="114300" simplePos="0" relativeHeight="251663360" behindDoc="1" locked="0" layoutInCell="1" allowOverlap="1" wp14:anchorId="724839EB" wp14:editId="1B0B58D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12840" cy="7155860"/>
            <wp:effectExtent l="0" t="0" r="10160" b="698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10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71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2" w:tblpY="28"/>
        <w:tblW w:w="10598" w:type="dxa"/>
        <w:tblLook w:val="04A0" w:firstRow="1" w:lastRow="0" w:firstColumn="1" w:lastColumn="0" w:noHBand="0" w:noVBand="1"/>
      </w:tblPr>
      <w:tblGrid>
        <w:gridCol w:w="7939"/>
        <w:gridCol w:w="2659"/>
      </w:tblGrid>
      <w:tr w:rsidR="00A835F2" w14:paraId="1D41E5D2" w14:textId="77777777" w:rsidTr="005719C2">
        <w:trPr>
          <w:trHeight w:val="3247"/>
        </w:trPr>
        <w:tc>
          <w:tcPr>
            <w:tcW w:w="7939" w:type="dxa"/>
          </w:tcPr>
          <w:p w14:paraId="32A52CEF" w14:textId="3618F58E" w:rsidR="00A835F2" w:rsidRDefault="009E4870" w:rsidP="00A835F2">
            <w:r>
              <w:t>22 - 28 years</w:t>
            </w:r>
          </w:p>
          <w:p w14:paraId="05B991FD" w14:textId="77777777" w:rsidR="00A835F2" w:rsidRDefault="00A835F2" w:rsidP="00A835F2">
            <w:pPr>
              <w:tabs>
                <w:tab w:val="left" w:pos="4944"/>
              </w:tabs>
            </w:pPr>
            <w:r>
              <w:tab/>
            </w:r>
          </w:p>
          <w:p w14:paraId="3B223D20" w14:textId="77777777" w:rsidR="00A835F2" w:rsidRDefault="00A835F2" w:rsidP="00A835F2"/>
          <w:p w14:paraId="4409068F" w14:textId="77777777" w:rsidR="00A835F2" w:rsidRDefault="00A835F2" w:rsidP="00A835F2"/>
        </w:tc>
        <w:tc>
          <w:tcPr>
            <w:tcW w:w="2659" w:type="dxa"/>
            <w:vMerge w:val="restart"/>
          </w:tcPr>
          <w:p w14:paraId="294D805B" w14:textId="77777777" w:rsidR="00A835F2" w:rsidRPr="002E1E1C" w:rsidRDefault="00A835F2" w:rsidP="00A835F2">
            <w:pPr>
              <w:jc w:val="center"/>
              <w:rPr>
                <w:b/>
                <w:color w:val="FF0000"/>
              </w:rPr>
            </w:pPr>
            <w:r w:rsidRPr="002E1E1C">
              <w:rPr>
                <w:b/>
                <w:color w:val="FF0000"/>
              </w:rPr>
              <w:t>Therapist’s Notes</w:t>
            </w:r>
          </w:p>
        </w:tc>
      </w:tr>
      <w:tr w:rsidR="005719C2" w14:paraId="37CC5DA4" w14:textId="77777777" w:rsidTr="005719C2">
        <w:trPr>
          <w:trHeight w:val="3247"/>
        </w:trPr>
        <w:tc>
          <w:tcPr>
            <w:tcW w:w="7939" w:type="dxa"/>
          </w:tcPr>
          <w:p w14:paraId="5C8863DD" w14:textId="39C5970E" w:rsidR="009E4870" w:rsidRDefault="009E4870" w:rsidP="009E4870">
            <w:r>
              <w:t>29</w:t>
            </w:r>
            <w:r>
              <w:t xml:space="preserve"> – 35 years</w:t>
            </w:r>
          </w:p>
          <w:p w14:paraId="041A7D10" w14:textId="1F8765CE" w:rsidR="005719C2" w:rsidRDefault="005719C2" w:rsidP="005719C2"/>
        </w:tc>
        <w:tc>
          <w:tcPr>
            <w:tcW w:w="2659" w:type="dxa"/>
            <w:vMerge/>
          </w:tcPr>
          <w:p w14:paraId="073C8524" w14:textId="77777777" w:rsidR="005719C2" w:rsidRDefault="005719C2" w:rsidP="005719C2"/>
        </w:tc>
      </w:tr>
      <w:tr w:rsidR="005719C2" w14:paraId="3B466B22" w14:textId="77777777" w:rsidTr="005719C2">
        <w:trPr>
          <w:trHeight w:val="3247"/>
        </w:trPr>
        <w:tc>
          <w:tcPr>
            <w:tcW w:w="7939" w:type="dxa"/>
          </w:tcPr>
          <w:p w14:paraId="363132D2" w14:textId="28595393" w:rsidR="005719C2" w:rsidRDefault="009E4870" w:rsidP="005719C2">
            <w:r>
              <w:t>36 – 42 years</w:t>
            </w:r>
          </w:p>
        </w:tc>
        <w:tc>
          <w:tcPr>
            <w:tcW w:w="2659" w:type="dxa"/>
            <w:vMerge/>
          </w:tcPr>
          <w:p w14:paraId="18777EC1" w14:textId="77777777" w:rsidR="005719C2" w:rsidRDefault="005719C2" w:rsidP="005719C2"/>
        </w:tc>
      </w:tr>
      <w:tr w:rsidR="005719C2" w14:paraId="416F5E8E" w14:textId="77777777" w:rsidTr="005719C2">
        <w:trPr>
          <w:trHeight w:val="3247"/>
        </w:trPr>
        <w:tc>
          <w:tcPr>
            <w:tcW w:w="7939" w:type="dxa"/>
          </w:tcPr>
          <w:p w14:paraId="1788D9F6" w14:textId="695DD2AF" w:rsidR="005719C2" w:rsidRDefault="009E4870" w:rsidP="005719C2">
            <w:r>
              <w:t>43 - 49 years</w:t>
            </w:r>
          </w:p>
        </w:tc>
        <w:tc>
          <w:tcPr>
            <w:tcW w:w="2659" w:type="dxa"/>
            <w:vMerge/>
          </w:tcPr>
          <w:p w14:paraId="781E6757" w14:textId="77777777" w:rsidR="005719C2" w:rsidRDefault="005719C2" w:rsidP="005719C2"/>
        </w:tc>
      </w:tr>
    </w:tbl>
    <w:p w14:paraId="2A5E7024" w14:textId="77777777" w:rsidR="005719C2" w:rsidRDefault="005719C2" w:rsidP="007A2E8F"/>
    <w:p w14:paraId="588372A3" w14:textId="77777777" w:rsidR="00B5656F" w:rsidRDefault="00B5656F" w:rsidP="007A2E8F"/>
    <w:p w14:paraId="434432D2" w14:textId="6B235FEC" w:rsidR="005719C2" w:rsidRDefault="005211C7" w:rsidP="007A2E8F">
      <w:r>
        <w:rPr>
          <w:noProof/>
          <w:lang w:eastAsia="en-US"/>
        </w:rPr>
        <w:drawing>
          <wp:anchor distT="0" distB="0" distL="114300" distR="114300" simplePos="0" relativeHeight="251665408" behindDoc="1" locked="0" layoutInCell="1" allowOverlap="1" wp14:anchorId="4723C357" wp14:editId="006CF32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07079" cy="7155860"/>
            <wp:effectExtent l="0" t="0" r="0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079" cy="715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2" w:tblpY="28"/>
        <w:tblW w:w="10598" w:type="dxa"/>
        <w:tblLook w:val="04A0" w:firstRow="1" w:lastRow="0" w:firstColumn="1" w:lastColumn="0" w:noHBand="0" w:noVBand="1"/>
      </w:tblPr>
      <w:tblGrid>
        <w:gridCol w:w="7939"/>
        <w:gridCol w:w="2659"/>
      </w:tblGrid>
      <w:tr w:rsidR="005719C2" w14:paraId="743F4697" w14:textId="77777777" w:rsidTr="005719C2">
        <w:trPr>
          <w:trHeight w:val="3247"/>
        </w:trPr>
        <w:tc>
          <w:tcPr>
            <w:tcW w:w="7939" w:type="dxa"/>
          </w:tcPr>
          <w:p w14:paraId="3A8525EA" w14:textId="707648AC" w:rsidR="005719C2" w:rsidRDefault="00A835F2" w:rsidP="005719C2">
            <w:r>
              <w:t>50 - 56 years</w:t>
            </w:r>
          </w:p>
          <w:p w14:paraId="210C5758" w14:textId="77777777" w:rsidR="005719C2" w:rsidRDefault="005719C2" w:rsidP="005719C2">
            <w:pPr>
              <w:tabs>
                <w:tab w:val="left" w:pos="4944"/>
              </w:tabs>
            </w:pPr>
            <w:r>
              <w:tab/>
            </w:r>
          </w:p>
          <w:p w14:paraId="717F9140" w14:textId="77777777" w:rsidR="005719C2" w:rsidRDefault="005719C2" w:rsidP="005719C2"/>
          <w:p w14:paraId="45F42CA0" w14:textId="77777777" w:rsidR="005719C2" w:rsidRDefault="005719C2" w:rsidP="005719C2"/>
        </w:tc>
        <w:tc>
          <w:tcPr>
            <w:tcW w:w="2659" w:type="dxa"/>
            <w:vMerge w:val="restart"/>
          </w:tcPr>
          <w:p w14:paraId="4360D103" w14:textId="77777777" w:rsidR="005719C2" w:rsidRPr="002E1E1C" w:rsidRDefault="005719C2" w:rsidP="005719C2">
            <w:pPr>
              <w:jc w:val="center"/>
              <w:rPr>
                <w:b/>
                <w:color w:val="FF0000"/>
              </w:rPr>
            </w:pPr>
            <w:r w:rsidRPr="002E1E1C">
              <w:rPr>
                <w:b/>
                <w:color w:val="FF0000"/>
              </w:rPr>
              <w:t>Therapist’s Notes</w:t>
            </w:r>
          </w:p>
        </w:tc>
      </w:tr>
      <w:tr w:rsidR="005719C2" w14:paraId="15391F64" w14:textId="77777777" w:rsidTr="005719C2">
        <w:trPr>
          <w:trHeight w:val="3247"/>
        </w:trPr>
        <w:tc>
          <w:tcPr>
            <w:tcW w:w="7939" w:type="dxa"/>
          </w:tcPr>
          <w:p w14:paraId="2DD60285" w14:textId="77777777" w:rsidR="00A835F2" w:rsidRDefault="00A835F2" w:rsidP="00A835F2">
            <w:r>
              <w:t>57 - 63 years</w:t>
            </w:r>
          </w:p>
          <w:p w14:paraId="3A83FB47" w14:textId="0DD4DE74" w:rsidR="005719C2" w:rsidRDefault="005719C2" w:rsidP="005719C2"/>
        </w:tc>
        <w:tc>
          <w:tcPr>
            <w:tcW w:w="2659" w:type="dxa"/>
            <w:vMerge/>
          </w:tcPr>
          <w:p w14:paraId="744BA656" w14:textId="77777777" w:rsidR="005719C2" w:rsidRDefault="005719C2" w:rsidP="005719C2"/>
        </w:tc>
      </w:tr>
      <w:tr w:rsidR="005719C2" w14:paraId="499795BE" w14:textId="77777777" w:rsidTr="005719C2">
        <w:trPr>
          <w:trHeight w:val="3247"/>
        </w:trPr>
        <w:tc>
          <w:tcPr>
            <w:tcW w:w="7939" w:type="dxa"/>
          </w:tcPr>
          <w:p w14:paraId="4B75F367" w14:textId="3A66B745" w:rsidR="005719C2" w:rsidRDefault="00A835F2" w:rsidP="005719C2">
            <w:r>
              <w:t>64 - 70 years</w:t>
            </w:r>
          </w:p>
        </w:tc>
        <w:tc>
          <w:tcPr>
            <w:tcW w:w="2659" w:type="dxa"/>
            <w:vMerge/>
          </w:tcPr>
          <w:p w14:paraId="0707997A" w14:textId="77777777" w:rsidR="005719C2" w:rsidRDefault="005719C2" w:rsidP="005719C2"/>
        </w:tc>
      </w:tr>
      <w:tr w:rsidR="00A835F2" w14:paraId="71131CF7" w14:textId="77777777" w:rsidTr="005719C2">
        <w:trPr>
          <w:trHeight w:val="3247"/>
        </w:trPr>
        <w:tc>
          <w:tcPr>
            <w:tcW w:w="7939" w:type="dxa"/>
          </w:tcPr>
          <w:p w14:paraId="57586B3F" w14:textId="608F2A7F" w:rsidR="00A835F2" w:rsidRDefault="00A835F2" w:rsidP="00A835F2">
            <w:r>
              <w:t>71 - 77 years</w:t>
            </w:r>
          </w:p>
        </w:tc>
        <w:tc>
          <w:tcPr>
            <w:tcW w:w="2659" w:type="dxa"/>
            <w:vMerge/>
          </w:tcPr>
          <w:p w14:paraId="761725D4" w14:textId="77777777" w:rsidR="00A835F2" w:rsidRDefault="00A835F2" w:rsidP="00A835F2"/>
        </w:tc>
      </w:tr>
    </w:tbl>
    <w:p w14:paraId="032067D1" w14:textId="77777777" w:rsidR="005719C2" w:rsidRDefault="005719C2" w:rsidP="007A2E8F"/>
    <w:p w14:paraId="02FD62DF" w14:textId="4FA47D04" w:rsidR="00CC12A0" w:rsidRDefault="005211C7" w:rsidP="007A2E8F">
      <w:r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 wp14:anchorId="745CE7D4" wp14:editId="61B789B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07079" cy="714922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12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7079" cy="7149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2" w:tblpY="28"/>
        <w:tblW w:w="10598" w:type="dxa"/>
        <w:tblLook w:val="04A0" w:firstRow="1" w:lastRow="0" w:firstColumn="1" w:lastColumn="0" w:noHBand="0" w:noVBand="1"/>
      </w:tblPr>
      <w:tblGrid>
        <w:gridCol w:w="7939"/>
        <w:gridCol w:w="2659"/>
      </w:tblGrid>
      <w:tr w:rsidR="00A835F2" w14:paraId="0416B758" w14:textId="77777777" w:rsidTr="005719C2">
        <w:trPr>
          <w:trHeight w:val="3247"/>
        </w:trPr>
        <w:tc>
          <w:tcPr>
            <w:tcW w:w="7939" w:type="dxa"/>
          </w:tcPr>
          <w:p w14:paraId="53D672C7" w14:textId="5D81FFC5" w:rsidR="00A835F2" w:rsidRDefault="00A835F2" w:rsidP="00A835F2">
            <w:r>
              <w:t>78 - 84 years</w:t>
            </w:r>
          </w:p>
        </w:tc>
        <w:tc>
          <w:tcPr>
            <w:tcW w:w="2659" w:type="dxa"/>
            <w:vMerge w:val="restart"/>
          </w:tcPr>
          <w:p w14:paraId="264B6739" w14:textId="77777777" w:rsidR="00A835F2" w:rsidRPr="002E1E1C" w:rsidRDefault="00A835F2" w:rsidP="00A835F2">
            <w:pPr>
              <w:jc w:val="center"/>
              <w:rPr>
                <w:b/>
                <w:color w:val="FF0000"/>
              </w:rPr>
            </w:pPr>
            <w:r w:rsidRPr="002E1E1C">
              <w:rPr>
                <w:b/>
                <w:color w:val="FF0000"/>
              </w:rPr>
              <w:t>Therapist’s Notes</w:t>
            </w:r>
          </w:p>
          <w:p w14:paraId="64FE1FCC" w14:textId="7B5CE6C5" w:rsidR="00A835F2" w:rsidRPr="002E1E1C" w:rsidRDefault="00A835F2" w:rsidP="00A835F2">
            <w:pPr>
              <w:jc w:val="center"/>
              <w:rPr>
                <w:b/>
                <w:color w:val="FF0000"/>
              </w:rPr>
            </w:pPr>
          </w:p>
        </w:tc>
      </w:tr>
      <w:tr w:rsidR="00A835F2" w14:paraId="7E781B4A" w14:textId="77777777" w:rsidTr="00A21A47">
        <w:trPr>
          <w:trHeight w:val="3247"/>
        </w:trPr>
        <w:tc>
          <w:tcPr>
            <w:tcW w:w="7939" w:type="dxa"/>
          </w:tcPr>
          <w:p w14:paraId="105E9164" w14:textId="77777777" w:rsidR="00A835F2" w:rsidRDefault="00A835F2" w:rsidP="00A835F2">
            <w:r>
              <w:t>85+ years</w:t>
            </w:r>
          </w:p>
          <w:p w14:paraId="16FC6294" w14:textId="77777777" w:rsidR="00A835F2" w:rsidRDefault="00A835F2" w:rsidP="00A835F2"/>
          <w:p w14:paraId="6B5E728C" w14:textId="77777777" w:rsidR="00A835F2" w:rsidRDefault="00A835F2" w:rsidP="00A835F2">
            <w:pPr>
              <w:tabs>
                <w:tab w:val="left" w:pos="4944"/>
              </w:tabs>
            </w:pPr>
            <w:r>
              <w:tab/>
            </w:r>
          </w:p>
          <w:p w14:paraId="215D5A33" w14:textId="77777777" w:rsidR="00A835F2" w:rsidRDefault="00A835F2" w:rsidP="00A835F2"/>
          <w:p w14:paraId="155A1B64" w14:textId="77777777" w:rsidR="00A835F2" w:rsidRDefault="00A835F2" w:rsidP="00A835F2"/>
        </w:tc>
        <w:tc>
          <w:tcPr>
            <w:tcW w:w="2659" w:type="dxa"/>
            <w:vMerge/>
          </w:tcPr>
          <w:p w14:paraId="3CD97C08" w14:textId="01A80819" w:rsidR="00A835F2" w:rsidRPr="002E1E1C" w:rsidRDefault="00A835F2" w:rsidP="00A835F2">
            <w:pPr>
              <w:jc w:val="center"/>
              <w:rPr>
                <w:b/>
                <w:color w:val="FF0000"/>
              </w:rPr>
            </w:pPr>
          </w:p>
        </w:tc>
      </w:tr>
    </w:tbl>
    <w:p w14:paraId="028CA153" w14:textId="3349D336" w:rsidR="007A2E8F" w:rsidRPr="00227A51" w:rsidRDefault="00EB6EEE" w:rsidP="00752E41">
      <w:pPr>
        <w:pStyle w:val="Heading1"/>
        <w:ind w:left="-426"/>
        <w:rPr>
          <w:color w:val="073E87" w:themeColor="text2"/>
        </w:rPr>
      </w:pPr>
      <w:r w:rsidRPr="00227A51">
        <w:rPr>
          <w:color w:val="073E87" w:themeColor="text2"/>
        </w:rPr>
        <w:t>Family History</w:t>
      </w:r>
    </w:p>
    <w:p w14:paraId="55647FAA" w14:textId="2FC65FA2" w:rsidR="000229AA" w:rsidRPr="00986D69" w:rsidRDefault="007E08D0" w:rsidP="00027F46">
      <w:pPr>
        <w:tabs>
          <w:tab w:val="left" w:pos="426"/>
        </w:tabs>
        <w:ind w:left="-426"/>
        <w:rPr>
          <w:color w:val="262626" w:themeColor="text1" w:themeTint="D9"/>
        </w:rPr>
      </w:pPr>
      <w:r>
        <w:rPr>
          <w:color w:val="262626" w:themeColor="text1" w:themeTint="D9"/>
        </w:rPr>
        <w:t>In the table below</w:t>
      </w:r>
      <w:r w:rsidR="000229AA" w:rsidRPr="00986D69">
        <w:rPr>
          <w:color w:val="262626" w:themeColor="text1" w:themeTint="D9"/>
        </w:rPr>
        <w:t xml:space="preserve"> please indicate which family member has been affected by t</w:t>
      </w:r>
      <w:r>
        <w:rPr>
          <w:color w:val="262626" w:themeColor="text1" w:themeTint="D9"/>
        </w:rPr>
        <w:t>he conditions</w:t>
      </w:r>
      <w:r w:rsidR="000229AA" w:rsidRPr="00986D69">
        <w:rPr>
          <w:color w:val="262626" w:themeColor="text1" w:themeTint="D9"/>
        </w:rPr>
        <w:t xml:space="preserve"> us</w:t>
      </w:r>
      <w:r w:rsidR="00F73533" w:rsidRPr="00986D69">
        <w:rPr>
          <w:color w:val="262626" w:themeColor="text1" w:themeTint="D9"/>
        </w:rPr>
        <w:t>ing the following abbreviations. For deceased please indicate age as well e.g. MGM/85.</w:t>
      </w:r>
      <w:r w:rsidR="000229AA" w:rsidRPr="00986D69">
        <w:rPr>
          <w:color w:val="262626" w:themeColor="text1" w:themeTint="D9"/>
        </w:rPr>
        <w:br/>
      </w:r>
    </w:p>
    <w:p w14:paraId="1D8029A4" w14:textId="4F311289" w:rsidR="000229AA" w:rsidRPr="00986D69" w:rsidRDefault="007E08D0" w:rsidP="000229AA">
      <w:pPr>
        <w:ind w:left="-426" w:firstLine="1146"/>
        <w:rPr>
          <w:color w:val="262626" w:themeColor="text1" w:themeTint="D9"/>
        </w:rPr>
      </w:pPr>
      <w:r>
        <w:rPr>
          <w:color w:val="262626" w:themeColor="text1" w:themeTint="D9"/>
        </w:rPr>
        <w:t>F: father</w:t>
      </w:r>
      <w:r>
        <w:rPr>
          <w:color w:val="262626" w:themeColor="text1" w:themeTint="D9"/>
        </w:rPr>
        <w:tab/>
        <w:t>S: mother</w:t>
      </w:r>
      <w:r>
        <w:rPr>
          <w:color w:val="262626" w:themeColor="text1" w:themeTint="D9"/>
        </w:rPr>
        <w:tab/>
        <w:t>S: s</w:t>
      </w:r>
      <w:r w:rsidR="000229AA" w:rsidRPr="00986D69">
        <w:rPr>
          <w:color w:val="262626" w:themeColor="text1" w:themeTint="D9"/>
        </w:rPr>
        <w:t>ister</w:t>
      </w:r>
      <w:r w:rsidR="000229AA" w:rsidRPr="00986D69">
        <w:rPr>
          <w:color w:val="262626" w:themeColor="text1" w:themeTint="D9"/>
        </w:rPr>
        <w:tab/>
        <w:t>B: brother</w:t>
      </w:r>
      <w:r w:rsidR="000229AA" w:rsidRPr="00986D69">
        <w:rPr>
          <w:color w:val="262626" w:themeColor="text1" w:themeTint="D9"/>
        </w:rPr>
        <w:tab/>
        <w:t xml:space="preserve">PGF: paternal grandfather </w:t>
      </w:r>
    </w:p>
    <w:p w14:paraId="20D9F100" w14:textId="448F4A1B" w:rsidR="007A2E8F" w:rsidRPr="00986D69" w:rsidRDefault="000229AA" w:rsidP="00F73533">
      <w:pPr>
        <w:ind w:left="-426" w:firstLine="426"/>
        <w:rPr>
          <w:color w:val="262626" w:themeColor="text1" w:themeTint="D9"/>
        </w:rPr>
      </w:pPr>
      <w:r w:rsidRPr="00986D69">
        <w:rPr>
          <w:color w:val="262626" w:themeColor="text1" w:themeTint="D9"/>
        </w:rPr>
        <w:t>PGM: paternal grandmother</w:t>
      </w:r>
      <w:r w:rsidRPr="00986D69">
        <w:rPr>
          <w:color w:val="262626" w:themeColor="text1" w:themeTint="D9"/>
        </w:rPr>
        <w:tab/>
      </w:r>
      <w:r w:rsidRPr="00986D69">
        <w:rPr>
          <w:color w:val="262626" w:themeColor="text1" w:themeTint="D9"/>
        </w:rPr>
        <w:tab/>
        <w:t>MGF: maternal grandfather</w:t>
      </w:r>
      <w:r w:rsidRPr="00986D69">
        <w:rPr>
          <w:color w:val="262626" w:themeColor="text1" w:themeTint="D9"/>
        </w:rPr>
        <w:tab/>
      </w:r>
      <w:r w:rsidRPr="00986D69">
        <w:rPr>
          <w:color w:val="262626" w:themeColor="text1" w:themeTint="D9"/>
        </w:rPr>
        <w:tab/>
        <w:t>MGM: maternal grandmother</w:t>
      </w:r>
    </w:p>
    <w:p w14:paraId="63FF584D" w14:textId="4869277F" w:rsidR="007A2E8F" w:rsidRPr="00986D69" w:rsidRDefault="007A2E8F" w:rsidP="007A2E8F">
      <w:pPr>
        <w:rPr>
          <w:color w:val="262626" w:themeColor="text1" w:themeTint="D9"/>
        </w:rPr>
      </w:pPr>
    </w:p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2649"/>
        <w:gridCol w:w="2650"/>
        <w:gridCol w:w="2649"/>
        <w:gridCol w:w="2650"/>
      </w:tblGrid>
      <w:tr w:rsidR="002F0A55" w:rsidRPr="00986D69" w14:paraId="321C743B" w14:textId="77777777" w:rsidTr="00F73533">
        <w:trPr>
          <w:trHeight w:val="293"/>
        </w:trPr>
        <w:tc>
          <w:tcPr>
            <w:tcW w:w="5299" w:type="dxa"/>
            <w:gridSpan w:val="2"/>
          </w:tcPr>
          <w:p w14:paraId="447FE16E" w14:textId="28880C2F" w:rsidR="002F0A55" w:rsidRPr="00986D69" w:rsidRDefault="002F0A55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Deceased</w:t>
            </w:r>
            <w:r w:rsidR="000229AA" w:rsidRPr="00986D69">
              <w:rPr>
                <w:color w:val="262626" w:themeColor="text1" w:themeTint="D9"/>
              </w:rPr>
              <w:t xml:space="preserve"> </w:t>
            </w:r>
          </w:p>
        </w:tc>
        <w:tc>
          <w:tcPr>
            <w:tcW w:w="2649" w:type="dxa"/>
            <w:tcBorders>
              <w:top w:val="nil"/>
              <w:right w:val="nil"/>
            </w:tcBorders>
          </w:tcPr>
          <w:p w14:paraId="78F807B5" w14:textId="77777777" w:rsidR="002F0A55" w:rsidRPr="00986D69" w:rsidRDefault="002F0A55" w:rsidP="00027F46">
            <w:pPr>
              <w:tabs>
                <w:tab w:val="left" w:pos="142"/>
              </w:tabs>
              <w:spacing w:line="24" w:lineRule="atLeast"/>
              <w:jc w:val="right"/>
              <w:rPr>
                <w:color w:val="262626" w:themeColor="text1" w:themeTint="D9"/>
              </w:rPr>
            </w:pPr>
          </w:p>
        </w:tc>
        <w:tc>
          <w:tcPr>
            <w:tcW w:w="2650" w:type="dxa"/>
            <w:tcBorders>
              <w:top w:val="nil"/>
              <w:left w:val="nil"/>
              <w:right w:val="nil"/>
            </w:tcBorders>
          </w:tcPr>
          <w:p w14:paraId="5E4CA749" w14:textId="77777777" w:rsidR="002F0A55" w:rsidRPr="00986D69" w:rsidRDefault="002F0A55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2F0A55" w:rsidRPr="00986D69" w14:paraId="3BB7880D" w14:textId="77777777" w:rsidTr="00F73533">
        <w:trPr>
          <w:trHeight w:val="293"/>
        </w:trPr>
        <w:tc>
          <w:tcPr>
            <w:tcW w:w="2649" w:type="dxa"/>
          </w:tcPr>
          <w:p w14:paraId="08A3DB0C" w14:textId="032394A3" w:rsidR="002F0A55" w:rsidRPr="00986D69" w:rsidRDefault="002F0A55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Alzheimer’s</w:t>
            </w:r>
          </w:p>
        </w:tc>
        <w:tc>
          <w:tcPr>
            <w:tcW w:w="2650" w:type="dxa"/>
          </w:tcPr>
          <w:p w14:paraId="11170626" w14:textId="760CF239" w:rsidR="002F0A55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Depression</w:t>
            </w:r>
          </w:p>
        </w:tc>
        <w:tc>
          <w:tcPr>
            <w:tcW w:w="2649" w:type="dxa"/>
          </w:tcPr>
          <w:p w14:paraId="3B53886B" w14:textId="274E8175" w:rsidR="002F0A55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Hypertension</w:t>
            </w:r>
          </w:p>
        </w:tc>
        <w:tc>
          <w:tcPr>
            <w:tcW w:w="2650" w:type="dxa"/>
          </w:tcPr>
          <w:p w14:paraId="0EA53595" w14:textId="0DDD7A8C" w:rsidR="002F0A55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Obesity</w:t>
            </w:r>
          </w:p>
        </w:tc>
      </w:tr>
      <w:tr w:rsidR="001E2551" w:rsidRPr="00986D69" w14:paraId="56E952AD" w14:textId="77777777" w:rsidTr="00F73533">
        <w:trPr>
          <w:trHeight w:val="293"/>
        </w:trPr>
        <w:tc>
          <w:tcPr>
            <w:tcW w:w="2649" w:type="dxa"/>
          </w:tcPr>
          <w:p w14:paraId="0AEB291A" w14:textId="7FE14339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Aneurysm</w:t>
            </w:r>
          </w:p>
        </w:tc>
        <w:tc>
          <w:tcPr>
            <w:tcW w:w="2650" w:type="dxa"/>
          </w:tcPr>
          <w:p w14:paraId="7A947DC5" w14:textId="7BA95D44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Diabetes</w:t>
            </w:r>
          </w:p>
        </w:tc>
        <w:tc>
          <w:tcPr>
            <w:tcW w:w="2649" w:type="dxa"/>
          </w:tcPr>
          <w:p w14:paraId="2DA9D8AB" w14:textId="6BF21CBB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Kidney disease</w:t>
            </w:r>
          </w:p>
        </w:tc>
        <w:tc>
          <w:tcPr>
            <w:tcW w:w="2650" w:type="dxa"/>
            <w:vMerge w:val="restart"/>
          </w:tcPr>
          <w:p w14:paraId="652DFDF8" w14:textId="77777777" w:rsidR="001E2551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 xml:space="preserve">Respiratory </w:t>
            </w:r>
          </w:p>
          <w:p w14:paraId="67E9D363" w14:textId="30751219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disease</w:t>
            </w:r>
          </w:p>
        </w:tc>
      </w:tr>
      <w:tr w:rsidR="001E2551" w:rsidRPr="00986D69" w14:paraId="167E303B" w14:textId="77777777" w:rsidTr="00F73533">
        <w:trPr>
          <w:trHeight w:val="293"/>
        </w:trPr>
        <w:tc>
          <w:tcPr>
            <w:tcW w:w="2649" w:type="dxa"/>
          </w:tcPr>
          <w:p w14:paraId="501593FC" w14:textId="7FDCEA73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 xml:space="preserve">Arthritis </w:t>
            </w:r>
          </w:p>
        </w:tc>
        <w:tc>
          <w:tcPr>
            <w:tcW w:w="2650" w:type="dxa"/>
          </w:tcPr>
          <w:p w14:paraId="66DAFBEB" w14:textId="66D0AE7F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Endometriosis</w:t>
            </w:r>
          </w:p>
        </w:tc>
        <w:tc>
          <w:tcPr>
            <w:tcW w:w="2649" w:type="dxa"/>
            <w:vMerge w:val="restart"/>
          </w:tcPr>
          <w:p w14:paraId="79FF4A3F" w14:textId="50C30F71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Macular</w:t>
            </w:r>
            <w:r w:rsidRPr="00986D69">
              <w:rPr>
                <w:color w:val="262626" w:themeColor="text1" w:themeTint="D9"/>
              </w:rPr>
              <w:br/>
              <w:t>degeneration</w:t>
            </w:r>
          </w:p>
        </w:tc>
        <w:tc>
          <w:tcPr>
            <w:tcW w:w="2650" w:type="dxa"/>
            <w:vMerge/>
          </w:tcPr>
          <w:p w14:paraId="51D057F5" w14:textId="22D8FF3A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1E2551" w:rsidRPr="00986D69" w14:paraId="5929FBEB" w14:textId="77777777" w:rsidTr="00F73533">
        <w:trPr>
          <w:trHeight w:val="293"/>
        </w:trPr>
        <w:tc>
          <w:tcPr>
            <w:tcW w:w="2649" w:type="dxa"/>
          </w:tcPr>
          <w:p w14:paraId="020D1477" w14:textId="591B2AA6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Asthma</w:t>
            </w:r>
          </w:p>
        </w:tc>
        <w:tc>
          <w:tcPr>
            <w:tcW w:w="2650" w:type="dxa"/>
          </w:tcPr>
          <w:p w14:paraId="4AD6C237" w14:textId="623EA774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Epilepsy</w:t>
            </w:r>
          </w:p>
        </w:tc>
        <w:tc>
          <w:tcPr>
            <w:tcW w:w="2649" w:type="dxa"/>
            <w:vMerge/>
          </w:tcPr>
          <w:p w14:paraId="2BE59F89" w14:textId="719B3FF9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2326164D" w14:textId="52D92B6F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Stroke</w:t>
            </w:r>
          </w:p>
        </w:tc>
      </w:tr>
      <w:tr w:rsidR="001E2551" w:rsidRPr="00986D69" w14:paraId="7D58FAA5" w14:textId="77777777" w:rsidTr="00F73533">
        <w:trPr>
          <w:trHeight w:val="293"/>
        </w:trPr>
        <w:tc>
          <w:tcPr>
            <w:tcW w:w="2649" w:type="dxa"/>
          </w:tcPr>
          <w:p w14:paraId="3AB24694" w14:textId="023FF94D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Allergies</w:t>
            </w:r>
          </w:p>
        </w:tc>
        <w:tc>
          <w:tcPr>
            <w:tcW w:w="2650" w:type="dxa"/>
          </w:tcPr>
          <w:p w14:paraId="644A7E4B" w14:textId="69B99EA3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Glaucoma</w:t>
            </w:r>
          </w:p>
        </w:tc>
        <w:tc>
          <w:tcPr>
            <w:tcW w:w="2649" w:type="dxa"/>
            <w:vMerge w:val="restart"/>
          </w:tcPr>
          <w:p w14:paraId="30F420F0" w14:textId="77777777" w:rsidR="001E2551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 xml:space="preserve">Muscular </w:t>
            </w:r>
          </w:p>
          <w:p w14:paraId="18DBFDFB" w14:textId="20A05B86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dystrophy</w:t>
            </w:r>
          </w:p>
        </w:tc>
        <w:tc>
          <w:tcPr>
            <w:tcW w:w="2650" w:type="dxa"/>
            <w:vMerge w:val="restart"/>
          </w:tcPr>
          <w:p w14:paraId="1CD69D81" w14:textId="77777777" w:rsidR="001E2551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 xml:space="preserve">Thyroid </w:t>
            </w:r>
          </w:p>
          <w:p w14:paraId="4AAB4DE4" w14:textId="706520B2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disease</w:t>
            </w:r>
          </w:p>
        </w:tc>
      </w:tr>
      <w:tr w:rsidR="001E2551" w:rsidRPr="00986D69" w14:paraId="7D31ACC0" w14:textId="77777777" w:rsidTr="00F73533">
        <w:trPr>
          <w:trHeight w:val="293"/>
        </w:trPr>
        <w:tc>
          <w:tcPr>
            <w:tcW w:w="2649" w:type="dxa"/>
          </w:tcPr>
          <w:p w14:paraId="5994864D" w14:textId="6B4BAE06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Auto-immune</w:t>
            </w:r>
          </w:p>
        </w:tc>
        <w:tc>
          <w:tcPr>
            <w:tcW w:w="2650" w:type="dxa"/>
          </w:tcPr>
          <w:p w14:paraId="31F111AA" w14:textId="48734F3A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Heart disease</w:t>
            </w:r>
          </w:p>
        </w:tc>
        <w:tc>
          <w:tcPr>
            <w:tcW w:w="2649" w:type="dxa"/>
            <w:vMerge/>
          </w:tcPr>
          <w:p w14:paraId="083F6A7F" w14:textId="77777777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  <w:vMerge/>
          </w:tcPr>
          <w:p w14:paraId="03E54569" w14:textId="5202A6F7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1E2551" w:rsidRPr="00986D69" w14:paraId="0CD3943E" w14:textId="77777777" w:rsidTr="00027F46">
        <w:trPr>
          <w:trHeight w:val="120"/>
        </w:trPr>
        <w:tc>
          <w:tcPr>
            <w:tcW w:w="2649" w:type="dxa"/>
          </w:tcPr>
          <w:p w14:paraId="75BD453F" w14:textId="51601F15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Birth defects</w:t>
            </w:r>
          </w:p>
        </w:tc>
        <w:tc>
          <w:tcPr>
            <w:tcW w:w="2650" w:type="dxa"/>
            <w:vMerge w:val="restart"/>
          </w:tcPr>
          <w:p w14:paraId="791679B2" w14:textId="0E787CEE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 xml:space="preserve">Hereditary </w:t>
            </w:r>
            <w:r w:rsidRPr="00986D69">
              <w:rPr>
                <w:color w:val="262626" w:themeColor="text1" w:themeTint="D9"/>
              </w:rPr>
              <w:br/>
              <w:t>disease</w:t>
            </w:r>
          </w:p>
        </w:tc>
        <w:tc>
          <w:tcPr>
            <w:tcW w:w="2649" w:type="dxa"/>
            <w:vMerge w:val="restart"/>
          </w:tcPr>
          <w:p w14:paraId="6168510A" w14:textId="77777777" w:rsidR="001E2551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 xml:space="preserve">Multiple </w:t>
            </w:r>
          </w:p>
          <w:p w14:paraId="464B7DA1" w14:textId="79F9E74A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sclerosis</w:t>
            </w:r>
          </w:p>
        </w:tc>
        <w:tc>
          <w:tcPr>
            <w:tcW w:w="2650" w:type="dxa"/>
            <w:vMerge w:val="restart"/>
          </w:tcPr>
          <w:p w14:paraId="49E93820" w14:textId="244830D8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T</w:t>
            </w:r>
            <w:r>
              <w:rPr>
                <w:color w:val="262626" w:themeColor="text1" w:themeTint="D9"/>
              </w:rPr>
              <w:t>uberculosis</w:t>
            </w:r>
          </w:p>
        </w:tc>
      </w:tr>
      <w:tr w:rsidR="001E2551" w:rsidRPr="00986D69" w14:paraId="1134D7C4" w14:textId="77777777" w:rsidTr="00027F46">
        <w:trPr>
          <w:trHeight w:val="120"/>
        </w:trPr>
        <w:tc>
          <w:tcPr>
            <w:tcW w:w="2649" w:type="dxa"/>
          </w:tcPr>
          <w:p w14:paraId="2421D5FA" w14:textId="0BBA88E8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Cystic fibrosis</w:t>
            </w:r>
          </w:p>
        </w:tc>
        <w:tc>
          <w:tcPr>
            <w:tcW w:w="2650" w:type="dxa"/>
            <w:vMerge/>
          </w:tcPr>
          <w:p w14:paraId="411AA273" w14:textId="77777777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49" w:type="dxa"/>
            <w:vMerge/>
          </w:tcPr>
          <w:p w14:paraId="13EDA000" w14:textId="77777777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  <w:vMerge/>
          </w:tcPr>
          <w:p w14:paraId="35D6EC52" w14:textId="66743A4E" w:rsidR="001E2551" w:rsidRPr="00986D69" w:rsidRDefault="001E2551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F73533" w:rsidRPr="00986D69" w14:paraId="41F7AAE9" w14:textId="77777777" w:rsidTr="00F73533">
        <w:trPr>
          <w:trHeight w:val="596"/>
        </w:trPr>
        <w:tc>
          <w:tcPr>
            <w:tcW w:w="10598" w:type="dxa"/>
            <w:gridSpan w:val="4"/>
          </w:tcPr>
          <w:p w14:paraId="04FB9109" w14:textId="5B2A7AF8" w:rsidR="00F73533" w:rsidRPr="00986D69" w:rsidRDefault="00F73533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Cancer (include type</w:t>
            </w:r>
            <w:r w:rsidR="008B4CAA">
              <w:rPr>
                <w:color w:val="262626" w:themeColor="text1" w:themeTint="D9"/>
              </w:rPr>
              <w:t>)</w:t>
            </w:r>
          </w:p>
        </w:tc>
      </w:tr>
      <w:tr w:rsidR="00835323" w:rsidRPr="00986D69" w14:paraId="1FFCF1AC" w14:textId="77777777" w:rsidTr="00B5656F">
        <w:trPr>
          <w:trHeight w:val="293"/>
        </w:trPr>
        <w:tc>
          <w:tcPr>
            <w:tcW w:w="2649" w:type="dxa"/>
          </w:tcPr>
          <w:p w14:paraId="68BEAA0E" w14:textId="758ED7C3" w:rsidR="00835323" w:rsidRPr="00986D69" w:rsidRDefault="00835323" w:rsidP="00027F46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 w:rsidRPr="00986D69">
              <w:rPr>
                <w:color w:val="262626" w:themeColor="text1" w:themeTint="D9"/>
              </w:rPr>
              <w:t>Others:</w:t>
            </w:r>
            <w:r w:rsidRPr="00986D69">
              <w:rPr>
                <w:color w:val="262626" w:themeColor="text1" w:themeTint="D9"/>
              </w:rPr>
              <w:tab/>
            </w:r>
          </w:p>
        </w:tc>
        <w:tc>
          <w:tcPr>
            <w:tcW w:w="2650" w:type="dxa"/>
          </w:tcPr>
          <w:p w14:paraId="69F4997F" w14:textId="094CF77A" w:rsidR="00835323" w:rsidRPr="00986D69" w:rsidRDefault="00835323" w:rsidP="00027F46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49" w:type="dxa"/>
          </w:tcPr>
          <w:p w14:paraId="1A091D7E" w14:textId="77777777" w:rsidR="00835323" w:rsidRPr="00986D69" w:rsidRDefault="00835323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67B18309" w14:textId="4F4B625B" w:rsidR="00835323" w:rsidRPr="00986D69" w:rsidRDefault="00835323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835323" w:rsidRPr="00986D69" w14:paraId="56600D2D" w14:textId="77777777" w:rsidTr="00B5656F">
        <w:trPr>
          <w:trHeight w:val="293"/>
        </w:trPr>
        <w:tc>
          <w:tcPr>
            <w:tcW w:w="2649" w:type="dxa"/>
          </w:tcPr>
          <w:p w14:paraId="1042C664" w14:textId="77777777" w:rsidR="00835323" w:rsidRPr="00986D69" w:rsidRDefault="00835323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6CC19F86" w14:textId="77777777" w:rsidR="00835323" w:rsidRPr="00986D69" w:rsidRDefault="00835323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49" w:type="dxa"/>
          </w:tcPr>
          <w:p w14:paraId="15F1324D" w14:textId="77777777" w:rsidR="00835323" w:rsidRPr="00986D69" w:rsidRDefault="00835323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5B11D688" w14:textId="7E120FB3" w:rsidR="00835323" w:rsidRPr="00986D69" w:rsidRDefault="00835323" w:rsidP="00027F4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</w:tbl>
    <w:p w14:paraId="55EB70DE" w14:textId="798816C0" w:rsidR="007A2E8F" w:rsidRPr="007A2E8F" w:rsidRDefault="007A2E8F" w:rsidP="007A2E8F"/>
    <w:p w14:paraId="29E26E77" w14:textId="77777777" w:rsidR="007A2E8F" w:rsidRPr="007A2E8F" w:rsidRDefault="007A2E8F" w:rsidP="007A2E8F"/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027F46" w:rsidRPr="00986D69" w14:paraId="00C6088A" w14:textId="77777777" w:rsidTr="00027F46">
        <w:trPr>
          <w:trHeight w:val="293"/>
        </w:trPr>
        <w:tc>
          <w:tcPr>
            <w:tcW w:w="10598" w:type="dxa"/>
          </w:tcPr>
          <w:p w14:paraId="60CABBDC" w14:textId="77777777" w:rsidR="00027F46" w:rsidRDefault="00027F46" w:rsidP="00027F46">
            <w:pPr>
              <w:rPr>
                <w:b/>
                <w:color w:val="FF0000"/>
              </w:rPr>
            </w:pPr>
            <w:r w:rsidRPr="002E1E1C">
              <w:rPr>
                <w:b/>
                <w:color w:val="FF0000"/>
              </w:rPr>
              <w:t>Therapist’s Notes</w:t>
            </w:r>
          </w:p>
          <w:p w14:paraId="5C95C0D6" w14:textId="77777777" w:rsidR="00027F46" w:rsidRDefault="00027F46" w:rsidP="00027F46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7813AA61" w14:textId="77777777" w:rsidR="00027F46" w:rsidRDefault="00027F46" w:rsidP="00027F46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257C46DF" w14:textId="77777777" w:rsidR="00027F46" w:rsidRDefault="00027F46" w:rsidP="00027F46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2BB7A7C3" w14:textId="77777777" w:rsidR="00027F46" w:rsidRDefault="00027F46" w:rsidP="00027F46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3A0BB438" w14:textId="77777777" w:rsidR="00027F46" w:rsidRDefault="00027F46" w:rsidP="00027F46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6E0DABD9" w14:textId="77777777" w:rsidR="00027F46" w:rsidRDefault="00027F46" w:rsidP="00027F46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1D868611" w14:textId="77777777" w:rsidR="00027F46" w:rsidRDefault="00027F46" w:rsidP="00027F46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004C0E1C" w14:textId="77777777" w:rsidR="00027F46" w:rsidRPr="00986D69" w:rsidRDefault="00027F46" w:rsidP="00027F46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</w:tc>
      </w:tr>
    </w:tbl>
    <w:p w14:paraId="2D5A688C" w14:textId="4EE3D280" w:rsidR="00027F46" w:rsidRPr="00227A51" w:rsidRDefault="00027F46" w:rsidP="00027F46">
      <w:pPr>
        <w:pStyle w:val="Heading1"/>
        <w:ind w:left="-426"/>
        <w:rPr>
          <w:color w:val="073E87" w:themeColor="text2"/>
        </w:rPr>
      </w:pPr>
      <w:r>
        <w:rPr>
          <w:color w:val="073E87" w:themeColor="text2"/>
        </w:rPr>
        <w:t>Social and Lifestyle History</w:t>
      </w:r>
    </w:p>
    <w:p w14:paraId="23C8B503" w14:textId="150F5A96" w:rsidR="007A2E8F" w:rsidRPr="007A2E8F" w:rsidRDefault="005211C7" w:rsidP="007A2E8F">
      <w:r>
        <w:rPr>
          <w:noProof/>
          <w:lang w:eastAsia="en-US"/>
        </w:rPr>
        <w:drawing>
          <wp:anchor distT="0" distB="0" distL="114300" distR="114300" simplePos="0" relativeHeight="251669504" behindDoc="1" locked="0" layoutInCell="1" allowOverlap="1" wp14:anchorId="076914D8" wp14:editId="770515D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06490" cy="7148546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3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7148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1809"/>
        <w:gridCol w:w="3069"/>
        <w:gridCol w:w="421"/>
        <w:gridCol w:w="2649"/>
        <w:gridCol w:w="2650"/>
      </w:tblGrid>
      <w:tr w:rsidR="00F32FF7" w:rsidRPr="00986D69" w14:paraId="7F62BFC0" w14:textId="77777777" w:rsidTr="00F32FF7">
        <w:trPr>
          <w:trHeight w:val="293"/>
        </w:trPr>
        <w:tc>
          <w:tcPr>
            <w:tcW w:w="1809" w:type="dxa"/>
          </w:tcPr>
          <w:p w14:paraId="36E4F118" w14:textId="77777777" w:rsidR="00F32FF7" w:rsidRPr="00986D69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Smoking Y/N</w:t>
            </w:r>
          </w:p>
        </w:tc>
        <w:tc>
          <w:tcPr>
            <w:tcW w:w="3490" w:type="dxa"/>
            <w:gridSpan w:val="2"/>
          </w:tcPr>
          <w:p w14:paraId="0801F0CD" w14:textId="77777777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Cigarettes, cigars others?</w:t>
            </w:r>
          </w:p>
          <w:p w14:paraId="4D7F9C19" w14:textId="77777777" w:rsidR="00F32FF7" w:rsidRPr="00986D69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49" w:type="dxa"/>
          </w:tcPr>
          <w:p w14:paraId="33944AB1" w14:textId="77777777" w:rsidR="00F32FF7" w:rsidRPr="00986D69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often?</w:t>
            </w:r>
          </w:p>
        </w:tc>
        <w:tc>
          <w:tcPr>
            <w:tcW w:w="2650" w:type="dxa"/>
          </w:tcPr>
          <w:p w14:paraId="5B023972" w14:textId="77777777" w:rsidR="00F32FF7" w:rsidRPr="00986D69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long?</w:t>
            </w:r>
          </w:p>
        </w:tc>
      </w:tr>
      <w:tr w:rsidR="00F32FF7" w:rsidRPr="00986D69" w14:paraId="651C9037" w14:textId="77777777" w:rsidTr="00F32FF7">
        <w:trPr>
          <w:trHeight w:val="293"/>
        </w:trPr>
        <w:tc>
          <w:tcPr>
            <w:tcW w:w="1809" w:type="dxa"/>
          </w:tcPr>
          <w:p w14:paraId="2F61FC0C" w14:textId="6DD06A92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Alcohol Y/N</w:t>
            </w:r>
          </w:p>
        </w:tc>
        <w:tc>
          <w:tcPr>
            <w:tcW w:w="6139" w:type="dxa"/>
            <w:gridSpan w:val="3"/>
          </w:tcPr>
          <w:p w14:paraId="2B1C9F2B" w14:textId="1754B49D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much per week (i.e. glasses of wine, pints beer etc.)?</w:t>
            </w:r>
          </w:p>
        </w:tc>
        <w:tc>
          <w:tcPr>
            <w:tcW w:w="2650" w:type="dxa"/>
          </w:tcPr>
          <w:p w14:paraId="6B618F6F" w14:textId="77777777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long?</w:t>
            </w:r>
          </w:p>
          <w:p w14:paraId="0412ED0C" w14:textId="77777777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F32FF7" w:rsidRPr="00986D69" w14:paraId="36AB70C7" w14:textId="77777777" w:rsidTr="00F32FF7">
        <w:trPr>
          <w:trHeight w:val="293"/>
        </w:trPr>
        <w:tc>
          <w:tcPr>
            <w:tcW w:w="1809" w:type="dxa"/>
          </w:tcPr>
          <w:p w14:paraId="2A96A3E3" w14:textId="0B8D1E7D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Recreational drugs Y/N</w:t>
            </w:r>
          </w:p>
        </w:tc>
        <w:tc>
          <w:tcPr>
            <w:tcW w:w="3490" w:type="dxa"/>
            <w:gridSpan w:val="2"/>
          </w:tcPr>
          <w:p w14:paraId="543A0158" w14:textId="44840741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What kind?</w:t>
            </w:r>
          </w:p>
          <w:p w14:paraId="7019FBAD" w14:textId="77777777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49" w:type="dxa"/>
          </w:tcPr>
          <w:p w14:paraId="2FD90F3D" w14:textId="50528261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often?</w:t>
            </w:r>
          </w:p>
        </w:tc>
        <w:tc>
          <w:tcPr>
            <w:tcW w:w="2650" w:type="dxa"/>
          </w:tcPr>
          <w:p w14:paraId="352A6683" w14:textId="0860B548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long?</w:t>
            </w:r>
          </w:p>
        </w:tc>
      </w:tr>
      <w:tr w:rsidR="00F32FF7" w:rsidRPr="00986D69" w14:paraId="1F86472F" w14:textId="77777777" w:rsidTr="00F32FF7">
        <w:trPr>
          <w:trHeight w:val="293"/>
        </w:trPr>
        <w:tc>
          <w:tcPr>
            <w:tcW w:w="1809" w:type="dxa"/>
          </w:tcPr>
          <w:p w14:paraId="3E6EFB9F" w14:textId="27A1996B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Exercise Y/N</w:t>
            </w:r>
          </w:p>
        </w:tc>
        <w:tc>
          <w:tcPr>
            <w:tcW w:w="6139" w:type="dxa"/>
            <w:gridSpan w:val="3"/>
          </w:tcPr>
          <w:p w14:paraId="2349099A" w14:textId="7A7BB42C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What kind?</w:t>
            </w:r>
          </w:p>
        </w:tc>
        <w:tc>
          <w:tcPr>
            <w:tcW w:w="2650" w:type="dxa"/>
          </w:tcPr>
          <w:p w14:paraId="76BBEAA7" w14:textId="6D09AF31" w:rsidR="00F32FF7" w:rsidRDefault="0004362A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often</w:t>
            </w:r>
            <w:r w:rsidR="00F32FF7">
              <w:rPr>
                <w:color w:val="262626" w:themeColor="text1" w:themeTint="D9"/>
              </w:rPr>
              <w:t>?</w:t>
            </w:r>
          </w:p>
          <w:p w14:paraId="44021902" w14:textId="05D89BF4" w:rsidR="00F32FF7" w:rsidRDefault="00F32FF7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04362A" w:rsidRPr="00986D69" w14:paraId="4CFBADA4" w14:textId="77777777" w:rsidTr="00BC0F67">
        <w:trPr>
          <w:trHeight w:val="293"/>
        </w:trPr>
        <w:tc>
          <w:tcPr>
            <w:tcW w:w="4878" w:type="dxa"/>
            <w:gridSpan w:val="2"/>
          </w:tcPr>
          <w:p w14:paraId="0F7F196E" w14:textId="19FF40D8" w:rsidR="0004362A" w:rsidRDefault="0004362A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Relationship status?</w:t>
            </w:r>
          </w:p>
          <w:p w14:paraId="07F46B02" w14:textId="780FC17F" w:rsidR="0004362A" w:rsidRDefault="0004362A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5720" w:type="dxa"/>
            <w:gridSpan w:val="3"/>
          </w:tcPr>
          <w:p w14:paraId="79765DDC" w14:textId="476F7477" w:rsidR="0004362A" w:rsidRDefault="0004362A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Children?</w:t>
            </w:r>
          </w:p>
        </w:tc>
      </w:tr>
      <w:tr w:rsidR="0004362A" w:rsidRPr="00986D69" w14:paraId="5DA3AEE5" w14:textId="77777777" w:rsidTr="00BC0F67">
        <w:trPr>
          <w:trHeight w:val="293"/>
        </w:trPr>
        <w:tc>
          <w:tcPr>
            <w:tcW w:w="10598" w:type="dxa"/>
            <w:gridSpan w:val="5"/>
          </w:tcPr>
          <w:p w14:paraId="51169DCF" w14:textId="6B1299B3" w:rsidR="0004362A" w:rsidRDefault="0004362A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Home life (stressful, calm etc.)?</w:t>
            </w:r>
          </w:p>
          <w:p w14:paraId="08DE926A" w14:textId="77777777" w:rsidR="0004362A" w:rsidRDefault="0004362A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04362A" w:rsidRPr="00986D69" w14:paraId="52753CC2" w14:textId="77777777" w:rsidTr="00BC0F67">
        <w:trPr>
          <w:trHeight w:val="293"/>
        </w:trPr>
        <w:tc>
          <w:tcPr>
            <w:tcW w:w="10598" w:type="dxa"/>
            <w:gridSpan w:val="5"/>
          </w:tcPr>
          <w:p w14:paraId="05A376D6" w14:textId="77777777" w:rsidR="0004362A" w:rsidRDefault="0004362A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Work life?</w:t>
            </w:r>
          </w:p>
          <w:p w14:paraId="1052C5A6" w14:textId="63F69448" w:rsidR="0004362A" w:rsidRDefault="0004362A" w:rsidP="00F32FF7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</w:tbl>
    <w:p w14:paraId="168EF44E" w14:textId="03AF5424" w:rsidR="00497393" w:rsidRDefault="00497393" w:rsidP="00497393">
      <w:pPr>
        <w:pStyle w:val="Heading1"/>
        <w:ind w:left="-426"/>
        <w:rPr>
          <w:color w:val="073E87" w:themeColor="text2"/>
        </w:rPr>
      </w:pPr>
      <w:r>
        <w:rPr>
          <w:color w:val="073E87" w:themeColor="text2"/>
        </w:rPr>
        <w:t>Current Drugs</w:t>
      </w:r>
    </w:p>
    <w:p w14:paraId="48E725C6" w14:textId="250C0D4E" w:rsidR="007A2E8F" w:rsidRPr="007A2E8F" w:rsidRDefault="00497393" w:rsidP="00A25FFD">
      <w:pPr>
        <w:ind w:left="-426"/>
      </w:pPr>
      <w:r>
        <w:t>Including prescriptions, contraception, supplements, and herbal and homeopathic remedies.</w:t>
      </w:r>
    </w:p>
    <w:p w14:paraId="66A0E60F" w14:textId="77777777" w:rsidR="007A2E8F" w:rsidRPr="007A2E8F" w:rsidRDefault="007A2E8F" w:rsidP="007A2E8F"/>
    <w:tbl>
      <w:tblPr>
        <w:tblStyle w:val="TableGrid"/>
        <w:tblpPr w:leftFromText="180" w:rightFromText="180" w:vertAnchor="text" w:horzAnchor="page" w:tblpX="742" w:tblpY="11"/>
        <w:tblW w:w="10598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9"/>
        <w:gridCol w:w="2649"/>
        <w:gridCol w:w="2650"/>
      </w:tblGrid>
      <w:tr w:rsidR="00A25FFD" w:rsidRPr="00986D69" w14:paraId="0A694079" w14:textId="77777777" w:rsidTr="00A25FFD">
        <w:trPr>
          <w:trHeight w:val="293"/>
        </w:trPr>
        <w:tc>
          <w:tcPr>
            <w:tcW w:w="5299" w:type="dxa"/>
            <w:tcBorders>
              <w:top w:val="nil"/>
              <w:bottom w:val="nil"/>
            </w:tcBorders>
          </w:tcPr>
          <w:p w14:paraId="4890AF92" w14:textId="19E12F82" w:rsidR="00A25FFD" w:rsidRPr="00A25FFD" w:rsidRDefault="00A25FFD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b/>
                <w:color w:val="262626" w:themeColor="text1" w:themeTint="D9"/>
              </w:rPr>
            </w:pPr>
            <w:r w:rsidRPr="00A25FFD">
              <w:rPr>
                <w:b/>
                <w:color w:val="262626" w:themeColor="text1" w:themeTint="D9"/>
              </w:rPr>
              <w:t>Name/Type</w:t>
            </w:r>
            <w:r w:rsidRPr="00A25FFD">
              <w:rPr>
                <w:b/>
                <w:color w:val="262626" w:themeColor="text1" w:themeTint="D9"/>
              </w:rPr>
              <w:tab/>
            </w:r>
          </w:p>
        </w:tc>
        <w:tc>
          <w:tcPr>
            <w:tcW w:w="2649" w:type="dxa"/>
            <w:tcBorders>
              <w:top w:val="nil"/>
              <w:bottom w:val="nil"/>
            </w:tcBorders>
          </w:tcPr>
          <w:p w14:paraId="71AC5166" w14:textId="60AF6928" w:rsidR="00A25FFD" w:rsidRPr="00A25FFD" w:rsidRDefault="00A25FFD" w:rsidP="00497393">
            <w:pPr>
              <w:tabs>
                <w:tab w:val="left" w:pos="142"/>
              </w:tabs>
              <w:spacing w:line="24" w:lineRule="atLeast"/>
              <w:rPr>
                <w:b/>
                <w:color w:val="262626" w:themeColor="text1" w:themeTint="D9"/>
              </w:rPr>
            </w:pPr>
            <w:r w:rsidRPr="00A25FFD">
              <w:rPr>
                <w:b/>
                <w:color w:val="262626" w:themeColor="text1" w:themeTint="D9"/>
              </w:rPr>
              <w:t>Dosage</w:t>
            </w:r>
          </w:p>
        </w:tc>
        <w:tc>
          <w:tcPr>
            <w:tcW w:w="2650" w:type="dxa"/>
            <w:tcBorders>
              <w:top w:val="nil"/>
              <w:bottom w:val="nil"/>
            </w:tcBorders>
          </w:tcPr>
          <w:p w14:paraId="7ABB9C54" w14:textId="44620B3B" w:rsidR="00A25FFD" w:rsidRPr="00A25FFD" w:rsidRDefault="00A25FFD" w:rsidP="00497393">
            <w:pPr>
              <w:tabs>
                <w:tab w:val="left" w:pos="142"/>
              </w:tabs>
              <w:spacing w:line="24" w:lineRule="atLeast"/>
              <w:rPr>
                <w:b/>
                <w:color w:val="262626" w:themeColor="text1" w:themeTint="D9"/>
              </w:rPr>
            </w:pPr>
            <w:r w:rsidRPr="00A25FFD">
              <w:rPr>
                <w:b/>
                <w:color w:val="262626" w:themeColor="text1" w:themeTint="D9"/>
              </w:rPr>
              <w:t>Times/day</w:t>
            </w:r>
          </w:p>
        </w:tc>
      </w:tr>
      <w:tr w:rsidR="00A25FFD" w:rsidRPr="00986D69" w14:paraId="50ABA8F5" w14:textId="77777777" w:rsidTr="00A25FFD">
        <w:trPr>
          <w:trHeight w:val="293"/>
        </w:trPr>
        <w:tc>
          <w:tcPr>
            <w:tcW w:w="5299" w:type="dxa"/>
            <w:tcBorders>
              <w:top w:val="nil"/>
            </w:tcBorders>
          </w:tcPr>
          <w:p w14:paraId="62B1A7FE" w14:textId="306A72BF" w:rsidR="00A25FFD" w:rsidRPr="00986D69" w:rsidRDefault="00A25FFD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1.</w:t>
            </w:r>
          </w:p>
        </w:tc>
        <w:tc>
          <w:tcPr>
            <w:tcW w:w="2649" w:type="dxa"/>
            <w:tcBorders>
              <w:top w:val="nil"/>
            </w:tcBorders>
          </w:tcPr>
          <w:p w14:paraId="5486B51B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  <w:tcBorders>
              <w:top w:val="nil"/>
            </w:tcBorders>
          </w:tcPr>
          <w:p w14:paraId="4EDEB3FC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A25FFD" w:rsidRPr="00986D69" w14:paraId="6C691A03" w14:textId="77777777" w:rsidTr="00A25FFD">
        <w:trPr>
          <w:trHeight w:val="293"/>
        </w:trPr>
        <w:tc>
          <w:tcPr>
            <w:tcW w:w="5299" w:type="dxa"/>
          </w:tcPr>
          <w:p w14:paraId="21874F56" w14:textId="7EC0E492" w:rsidR="00A25FFD" w:rsidRPr="00986D69" w:rsidRDefault="00A25FFD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2.</w:t>
            </w:r>
          </w:p>
        </w:tc>
        <w:tc>
          <w:tcPr>
            <w:tcW w:w="2649" w:type="dxa"/>
          </w:tcPr>
          <w:p w14:paraId="5EFB6AD6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6E3E705A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A25FFD" w:rsidRPr="00986D69" w14:paraId="7798DBA3" w14:textId="77777777" w:rsidTr="00A25FFD">
        <w:trPr>
          <w:trHeight w:val="293"/>
        </w:trPr>
        <w:tc>
          <w:tcPr>
            <w:tcW w:w="5299" w:type="dxa"/>
          </w:tcPr>
          <w:p w14:paraId="78AB3E0E" w14:textId="631FC0C3" w:rsidR="00A25FFD" w:rsidRPr="00986D69" w:rsidRDefault="00A25FFD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3.</w:t>
            </w:r>
          </w:p>
        </w:tc>
        <w:tc>
          <w:tcPr>
            <w:tcW w:w="2649" w:type="dxa"/>
          </w:tcPr>
          <w:p w14:paraId="5C78A0B6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1ABA4940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A25FFD" w:rsidRPr="00986D69" w14:paraId="0223DF03" w14:textId="77777777" w:rsidTr="00A25FFD">
        <w:trPr>
          <w:trHeight w:val="293"/>
        </w:trPr>
        <w:tc>
          <w:tcPr>
            <w:tcW w:w="5299" w:type="dxa"/>
          </w:tcPr>
          <w:p w14:paraId="1EACA157" w14:textId="5432EA35" w:rsidR="00A25FFD" w:rsidRPr="00986D69" w:rsidRDefault="00A25FFD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4.</w:t>
            </w:r>
          </w:p>
        </w:tc>
        <w:tc>
          <w:tcPr>
            <w:tcW w:w="2649" w:type="dxa"/>
          </w:tcPr>
          <w:p w14:paraId="5FB64758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6EDBD268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A25FFD" w:rsidRPr="00986D69" w14:paraId="37E72B8F" w14:textId="77777777" w:rsidTr="00A25FFD">
        <w:trPr>
          <w:trHeight w:val="293"/>
        </w:trPr>
        <w:tc>
          <w:tcPr>
            <w:tcW w:w="5299" w:type="dxa"/>
          </w:tcPr>
          <w:p w14:paraId="7A7F99E8" w14:textId="404FC646" w:rsidR="00A25FFD" w:rsidRPr="00986D69" w:rsidRDefault="00A25FFD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5.</w:t>
            </w:r>
          </w:p>
        </w:tc>
        <w:tc>
          <w:tcPr>
            <w:tcW w:w="2649" w:type="dxa"/>
          </w:tcPr>
          <w:p w14:paraId="0C404FAC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1A3D2CAA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A25FFD" w:rsidRPr="00986D69" w14:paraId="23F729EA" w14:textId="77777777" w:rsidTr="00A25FFD">
        <w:trPr>
          <w:trHeight w:val="293"/>
        </w:trPr>
        <w:tc>
          <w:tcPr>
            <w:tcW w:w="5299" w:type="dxa"/>
          </w:tcPr>
          <w:p w14:paraId="169613F9" w14:textId="4F764F29" w:rsidR="00A25FFD" w:rsidRPr="00986D69" w:rsidRDefault="00A25FFD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6.</w:t>
            </w:r>
          </w:p>
        </w:tc>
        <w:tc>
          <w:tcPr>
            <w:tcW w:w="2649" w:type="dxa"/>
          </w:tcPr>
          <w:p w14:paraId="1688E3D1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1C9890C9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A25FFD" w:rsidRPr="00986D69" w14:paraId="7D46F7F4" w14:textId="77777777" w:rsidTr="00A25FFD">
        <w:trPr>
          <w:trHeight w:val="293"/>
        </w:trPr>
        <w:tc>
          <w:tcPr>
            <w:tcW w:w="5299" w:type="dxa"/>
          </w:tcPr>
          <w:p w14:paraId="33FDE604" w14:textId="08C7A8AC" w:rsidR="00A25FFD" w:rsidRPr="00986D69" w:rsidRDefault="00A25FFD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7.</w:t>
            </w:r>
          </w:p>
        </w:tc>
        <w:tc>
          <w:tcPr>
            <w:tcW w:w="2649" w:type="dxa"/>
          </w:tcPr>
          <w:p w14:paraId="2E6DF215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4AECE62C" w14:textId="77777777" w:rsidR="00A25FFD" w:rsidRDefault="00A25FFD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6E03E8" w:rsidRPr="00986D69" w14:paraId="5E2BB309" w14:textId="77777777" w:rsidTr="00A25FFD">
        <w:trPr>
          <w:trHeight w:val="293"/>
        </w:trPr>
        <w:tc>
          <w:tcPr>
            <w:tcW w:w="5299" w:type="dxa"/>
          </w:tcPr>
          <w:p w14:paraId="407A6F8D" w14:textId="4D804054" w:rsidR="006E03E8" w:rsidRDefault="006E03E8" w:rsidP="00497393">
            <w:pPr>
              <w:tabs>
                <w:tab w:val="left" w:pos="142"/>
                <w:tab w:val="center" w:pos="2541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8.</w:t>
            </w:r>
          </w:p>
        </w:tc>
        <w:tc>
          <w:tcPr>
            <w:tcW w:w="2649" w:type="dxa"/>
          </w:tcPr>
          <w:p w14:paraId="3416594D" w14:textId="77777777" w:rsidR="006E03E8" w:rsidRDefault="006E03E8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586CBA16" w14:textId="77777777" w:rsidR="006E03E8" w:rsidRDefault="006E03E8" w:rsidP="00497393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</w:tbl>
    <w:p w14:paraId="6C40BAE4" w14:textId="77777777" w:rsidR="009E4870" w:rsidRDefault="009E4870" w:rsidP="003C51A9">
      <w:pPr>
        <w:pStyle w:val="Heading1"/>
        <w:ind w:left="-426"/>
        <w:rPr>
          <w:color w:val="073E87" w:themeColor="text2"/>
        </w:rPr>
      </w:pPr>
    </w:p>
    <w:p w14:paraId="4491A4C3" w14:textId="6B142079" w:rsidR="003C51A9" w:rsidRDefault="003C51A9" w:rsidP="003C51A9">
      <w:pPr>
        <w:pStyle w:val="Heading1"/>
        <w:ind w:left="-426"/>
        <w:rPr>
          <w:color w:val="073E87" w:themeColor="text2"/>
        </w:rPr>
      </w:pPr>
      <w:bookmarkStart w:id="0" w:name="_GoBack"/>
      <w:bookmarkEnd w:id="0"/>
      <w:r>
        <w:rPr>
          <w:color w:val="073E87" w:themeColor="text2"/>
        </w:rPr>
        <w:t>Bowel Habits</w:t>
      </w:r>
    </w:p>
    <w:p w14:paraId="436ACD3F" w14:textId="2733C743" w:rsidR="007A2E8F" w:rsidRPr="007A2E8F" w:rsidRDefault="007A2E8F" w:rsidP="007A2E8F"/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2802"/>
        <w:gridCol w:w="2497"/>
        <w:gridCol w:w="2649"/>
        <w:gridCol w:w="2650"/>
      </w:tblGrid>
      <w:tr w:rsidR="003C51A9" w:rsidRPr="00986D69" w14:paraId="703385F0" w14:textId="77777777" w:rsidTr="006D5BF0">
        <w:trPr>
          <w:trHeight w:val="293"/>
        </w:trPr>
        <w:tc>
          <w:tcPr>
            <w:tcW w:w="2802" w:type="dxa"/>
          </w:tcPr>
          <w:p w14:paraId="27F87503" w14:textId="77777777" w:rsidR="003C51A9" w:rsidRDefault="003C51A9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Bowel movements/ day?</w:t>
            </w:r>
          </w:p>
          <w:p w14:paraId="633F169E" w14:textId="1A14DA08" w:rsidR="006D5BF0" w:rsidRPr="00986D69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497" w:type="dxa"/>
          </w:tcPr>
          <w:p w14:paraId="06539414" w14:textId="2CFD19A8" w:rsidR="003C51A9" w:rsidRPr="00986D69" w:rsidRDefault="003C51A9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What time of day?</w:t>
            </w:r>
          </w:p>
        </w:tc>
        <w:tc>
          <w:tcPr>
            <w:tcW w:w="2649" w:type="dxa"/>
          </w:tcPr>
          <w:p w14:paraId="4F646D3A" w14:textId="379F0913" w:rsidR="003C51A9" w:rsidRPr="00986D69" w:rsidRDefault="003C51A9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After/ before meals?</w:t>
            </w:r>
          </w:p>
        </w:tc>
        <w:tc>
          <w:tcPr>
            <w:tcW w:w="2650" w:type="dxa"/>
          </w:tcPr>
          <w:p w14:paraId="5ABF191E" w14:textId="1899AC2A" w:rsidR="003C51A9" w:rsidRPr="00986D69" w:rsidRDefault="003C51A9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Colour?</w:t>
            </w:r>
          </w:p>
        </w:tc>
      </w:tr>
      <w:tr w:rsidR="006D5BF0" w:rsidRPr="00986D69" w14:paraId="2C44FA4B" w14:textId="77777777" w:rsidTr="004C7265">
        <w:trPr>
          <w:trHeight w:val="293"/>
        </w:trPr>
        <w:tc>
          <w:tcPr>
            <w:tcW w:w="5299" w:type="dxa"/>
            <w:gridSpan w:val="2"/>
            <w:vMerge w:val="restart"/>
          </w:tcPr>
          <w:p w14:paraId="07903758" w14:textId="681FA1FE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Des</w:t>
            </w:r>
            <w:r w:rsidR="007862F3">
              <w:rPr>
                <w:color w:val="262626" w:themeColor="text1" w:themeTint="D9"/>
              </w:rPr>
              <w:t>cribe stool (see Bristol stool c</w:t>
            </w:r>
            <w:r>
              <w:rPr>
                <w:color w:val="262626" w:themeColor="text1" w:themeTint="D9"/>
              </w:rPr>
              <w:t>hart)</w:t>
            </w:r>
            <w:r w:rsidR="00A71D68">
              <w:rPr>
                <w:color w:val="262626" w:themeColor="text1" w:themeTint="D9"/>
              </w:rPr>
              <w:t>.</w:t>
            </w:r>
          </w:p>
        </w:tc>
        <w:tc>
          <w:tcPr>
            <w:tcW w:w="2649" w:type="dxa"/>
          </w:tcPr>
          <w:p w14:paraId="42A7E3FD" w14:textId="330F49C1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Pain?</w:t>
            </w:r>
          </w:p>
        </w:tc>
        <w:tc>
          <w:tcPr>
            <w:tcW w:w="2650" w:type="dxa"/>
          </w:tcPr>
          <w:p w14:paraId="3DE24384" w14:textId="5BC97CE9" w:rsidR="006D5BF0" w:rsidRPr="00986D69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Strain?</w:t>
            </w:r>
          </w:p>
        </w:tc>
      </w:tr>
      <w:tr w:rsidR="006D5BF0" w:rsidRPr="00986D69" w14:paraId="601C34AD" w14:textId="77777777" w:rsidTr="004C7265">
        <w:trPr>
          <w:trHeight w:val="293"/>
        </w:trPr>
        <w:tc>
          <w:tcPr>
            <w:tcW w:w="5299" w:type="dxa"/>
            <w:gridSpan w:val="2"/>
            <w:vMerge/>
          </w:tcPr>
          <w:p w14:paraId="6D2F69D5" w14:textId="77777777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49" w:type="dxa"/>
          </w:tcPr>
          <w:p w14:paraId="4EFBFAC7" w14:textId="351DCB82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Explosive?</w:t>
            </w:r>
          </w:p>
        </w:tc>
        <w:tc>
          <w:tcPr>
            <w:tcW w:w="2650" w:type="dxa"/>
          </w:tcPr>
          <w:p w14:paraId="33D07B70" w14:textId="5BC9CE16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Urgency?</w:t>
            </w:r>
          </w:p>
        </w:tc>
      </w:tr>
      <w:tr w:rsidR="006D5BF0" w:rsidRPr="00986D69" w14:paraId="65BA797E" w14:textId="77777777" w:rsidTr="004C7265">
        <w:trPr>
          <w:trHeight w:val="293"/>
        </w:trPr>
        <w:tc>
          <w:tcPr>
            <w:tcW w:w="5299" w:type="dxa"/>
            <w:gridSpan w:val="2"/>
            <w:vMerge/>
          </w:tcPr>
          <w:p w14:paraId="51DD5A29" w14:textId="77777777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49" w:type="dxa"/>
          </w:tcPr>
          <w:p w14:paraId="33D8C8B6" w14:textId="63B758E0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Blood?</w:t>
            </w:r>
          </w:p>
        </w:tc>
        <w:tc>
          <w:tcPr>
            <w:tcW w:w="2650" w:type="dxa"/>
          </w:tcPr>
          <w:p w14:paraId="1E98C496" w14:textId="3C25DEB4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Mucous?</w:t>
            </w:r>
          </w:p>
        </w:tc>
      </w:tr>
      <w:tr w:rsidR="006D5BF0" w:rsidRPr="00986D69" w14:paraId="464D3202" w14:textId="77777777" w:rsidTr="004C7265">
        <w:trPr>
          <w:trHeight w:val="293"/>
        </w:trPr>
        <w:tc>
          <w:tcPr>
            <w:tcW w:w="10598" w:type="dxa"/>
            <w:gridSpan w:val="4"/>
          </w:tcPr>
          <w:p w14:paraId="01ADC0BF" w14:textId="77777777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Other difficulties?</w:t>
            </w:r>
          </w:p>
          <w:p w14:paraId="635EC8E0" w14:textId="6DCE8CB2" w:rsidR="006D5BF0" w:rsidRDefault="006D5BF0" w:rsidP="003C51A9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</w:tbl>
    <w:p w14:paraId="7E2394B6" w14:textId="100DB13A" w:rsidR="007A2E8F" w:rsidRPr="007A2E8F" w:rsidRDefault="007A2E8F" w:rsidP="007A2E8F"/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E82311" w:rsidRPr="00986D69" w14:paraId="4FE401B1" w14:textId="77777777" w:rsidTr="004C7265">
        <w:trPr>
          <w:trHeight w:val="293"/>
        </w:trPr>
        <w:tc>
          <w:tcPr>
            <w:tcW w:w="10598" w:type="dxa"/>
          </w:tcPr>
          <w:p w14:paraId="0ECD3223" w14:textId="77777777" w:rsidR="00E82311" w:rsidRDefault="00E82311" w:rsidP="004C7265">
            <w:pPr>
              <w:rPr>
                <w:b/>
                <w:color w:val="FF0000"/>
              </w:rPr>
            </w:pPr>
            <w:r w:rsidRPr="002E1E1C">
              <w:rPr>
                <w:b/>
                <w:color w:val="FF0000"/>
              </w:rPr>
              <w:t>Therapist’s Notes</w:t>
            </w:r>
          </w:p>
          <w:p w14:paraId="71092CBF" w14:textId="77777777" w:rsidR="00E82311" w:rsidRDefault="00E82311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080698E5" w14:textId="77777777" w:rsidR="00E82311" w:rsidRDefault="00E82311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00244643" w14:textId="77777777" w:rsidR="00E82311" w:rsidRDefault="00E82311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0AA82D3E" w14:textId="77777777" w:rsidR="00E82311" w:rsidRDefault="00E82311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51612B45" w14:textId="77777777" w:rsidR="00E82311" w:rsidRDefault="00E82311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408AC8AA" w14:textId="77777777" w:rsidR="008321AB" w:rsidRDefault="008321AB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2740FDFF" w14:textId="77777777" w:rsidR="008321AB" w:rsidRDefault="008321AB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17C5DDD8" w14:textId="77777777" w:rsidR="00E82311" w:rsidRDefault="00E82311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1CDC70E7" w14:textId="77777777" w:rsidR="00E82311" w:rsidRPr="00986D69" w:rsidRDefault="00E82311" w:rsidP="004C7265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</w:tc>
      </w:tr>
    </w:tbl>
    <w:p w14:paraId="6F4AA887" w14:textId="78AB6B9C" w:rsidR="00946A4A" w:rsidRDefault="004C7265" w:rsidP="00946A4A">
      <w:pPr>
        <w:pStyle w:val="Heading1"/>
        <w:ind w:left="-426"/>
        <w:rPr>
          <w:color w:val="073E87" w:themeColor="text2"/>
        </w:rPr>
      </w:pPr>
      <w:r>
        <w:rPr>
          <w:color w:val="073E87" w:themeColor="text2"/>
        </w:rPr>
        <w:t>Sleep Habits</w:t>
      </w:r>
    </w:p>
    <w:p w14:paraId="2BFE8CCC" w14:textId="634C3CA7" w:rsidR="007A2E8F" w:rsidRDefault="005211C7" w:rsidP="007A2E8F">
      <w:r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68D87E4E" wp14:editId="69D3DA4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00431" cy="714819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>
                    <a:blip r:embed="rId14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431" cy="714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2376"/>
        <w:gridCol w:w="2410"/>
        <w:gridCol w:w="513"/>
        <w:gridCol w:w="2413"/>
        <w:gridCol w:w="236"/>
        <w:gridCol w:w="2650"/>
      </w:tblGrid>
      <w:tr w:rsidR="005E444E" w:rsidRPr="00986D69" w14:paraId="78C3BF5E" w14:textId="77777777" w:rsidTr="008321AB">
        <w:trPr>
          <w:trHeight w:val="293"/>
        </w:trPr>
        <w:tc>
          <w:tcPr>
            <w:tcW w:w="2376" w:type="dxa"/>
          </w:tcPr>
          <w:p w14:paraId="68E2ABB3" w14:textId="400F24BE" w:rsidR="005E444E" w:rsidRPr="00986D69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Time to bed</w:t>
            </w:r>
            <w:r w:rsidR="003D00C9">
              <w:rPr>
                <w:color w:val="262626" w:themeColor="text1" w:themeTint="D9"/>
              </w:rPr>
              <w:t>?</w:t>
            </w:r>
          </w:p>
        </w:tc>
        <w:tc>
          <w:tcPr>
            <w:tcW w:w="2410" w:type="dxa"/>
          </w:tcPr>
          <w:p w14:paraId="503D476C" w14:textId="20016A16" w:rsidR="005E444E" w:rsidRPr="00986D69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Time awake</w:t>
            </w:r>
            <w:r w:rsidR="003D00C9">
              <w:rPr>
                <w:color w:val="262626" w:themeColor="text1" w:themeTint="D9"/>
              </w:rPr>
              <w:t>?</w:t>
            </w:r>
          </w:p>
        </w:tc>
        <w:tc>
          <w:tcPr>
            <w:tcW w:w="2926" w:type="dxa"/>
            <w:gridSpan w:val="2"/>
          </w:tcPr>
          <w:p w14:paraId="54E6AA1A" w14:textId="77777777" w:rsidR="005E444E" w:rsidRPr="00986D69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Naps? When? How long?</w:t>
            </w:r>
          </w:p>
        </w:tc>
        <w:tc>
          <w:tcPr>
            <w:tcW w:w="2886" w:type="dxa"/>
            <w:gridSpan w:val="2"/>
          </w:tcPr>
          <w:p w14:paraId="45B79C41" w14:textId="77777777" w:rsidR="005E444E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Wake feeling refreshed?</w:t>
            </w:r>
          </w:p>
          <w:p w14:paraId="09435FED" w14:textId="771DAB08" w:rsidR="005E444E" w:rsidRPr="00986D69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5E444E" w:rsidRPr="00986D69" w14:paraId="50D630AA" w14:textId="77777777" w:rsidTr="008321AB">
        <w:trPr>
          <w:trHeight w:val="293"/>
        </w:trPr>
        <w:tc>
          <w:tcPr>
            <w:tcW w:w="5299" w:type="dxa"/>
            <w:gridSpan w:val="3"/>
          </w:tcPr>
          <w:p w14:paraId="5242EC63" w14:textId="0B3BB79A" w:rsidR="005E444E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Difficulties falling asleep</w:t>
            </w:r>
            <w:r w:rsidR="00BD7E88">
              <w:rPr>
                <w:color w:val="262626" w:themeColor="text1" w:themeTint="D9"/>
              </w:rPr>
              <w:t>? Describe.</w:t>
            </w:r>
          </w:p>
          <w:p w14:paraId="0A4670DB" w14:textId="232EB783" w:rsidR="005E444E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5299" w:type="dxa"/>
            <w:gridSpan w:val="3"/>
          </w:tcPr>
          <w:p w14:paraId="2FF24434" w14:textId="77777777" w:rsidR="005E444E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 xml:space="preserve">Awakened in night? Why? What time? </w:t>
            </w:r>
          </w:p>
          <w:p w14:paraId="373FA24A" w14:textId="77777777" w:rsidR="005E444E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  <w:p w14:paraId="60199782" w14:textId="28EEE815" w:rsidR="005E444E" w:rsidRPr="00986D69" w:rsidRDefault="005E444E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747595" w:rsidRPr="00986D69" w14:paraId="487A8F9B" w14:textId="77777777" w:rsidTr="00747595">
        <w:trPr>
          <w:trHeight w:val="348"/>
        </w:trPr>
        <w:tc>
          <w:tcPr>
            <w:tcW w:w="7948" w:type="dxa"/>
            <w:gridSpan w:val="5"/>
            <w:vMerge w:val="restart"/>
          </w:tcPr>
          <w:p w14:paraId="2381CDA9" w14:textId="7D230553" w:rsidR="00747595" w:rsidRDefault="00BD7E88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Dreams? Describe if remembered.</w:t>
            </w:r>
          </w:p>
          <w:p w14:paraId="45BB9C0B" w14:textId="77777777" w:rsidR="00747595" w:rsidRDefault="00747595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  <w:p w14:paraId="1E5C532E" w14:textId="3D2449DC" w:rsidR="00747595" w:rsidRDefault="00747595" w:rsidP="0074759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56EFCC39" w14:textId="3AD5BB86" w:rsidR="00747595" w:rsidRPr="00986D69" w:rsidRDefault="00747595" w:rsidP="00747595">
            <w:pPr>
              <w:tabs>
                <w:tab w:val="left" w:pos="142"/>
              </w:tabs>
              <w:spacing w:line="360" w:lineRule="auto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Dreams in colour?</w:t>
            </w:r>
          </w:p>
        </w:tc>
      </w:tr>
      <w:tr w:rsidR="00747595" w:rsidRPr="00986D69" w14:paraId="0B13B884" w14:textId="77777777" w:rsidTr="00747595">
        <w:trPr>
          <w:trHeight w:val="352"/>
        </w:trPr>
        <w:tc>
          <w:tcPr>
            <w:tcW w:w="7948" w:type="dxa"/>
            <w:gridSpan w:val="5"/>
            <w:vMerge/>
          </w:tcPr>
          <w:p w14:paraId="48B1B33E" w14:textId="77777777" w:rsidR="00747595" w:rsidRDefault="00747595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2650" w:type="dxa"/>
          </w:tcPr>
          <w:p w14:paraId="64361D6D" w14:textId="7366172C" w:rsidR="00747595" w:rsidRDefault="00747595" w:rsidP="004C7265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Nightmares?</w:t>
            </w:r>
          </w:p>
        </w:tc>
      </w:tr>
    </w:tbl>
    <w:p w14:paraId="64E6E281" w14:textId="0DCFF963" w:rsidR="008321AB" w:rsidRDefault="008321AB" w:rsidP="008321AB">
      <w:pPr>
        <w:pStyle w:val="Heading1"/>
        <w:ind w:left="-426"/>
        <w:rPr>
          <w:color w:val="073E87" w:themeColor="text2"/>
        </w:rPr>
      </w:pPr>
      <w:r>
        <w:rPr>
          <w:color w:val="073E87" w:themeColor="text2"/>
        </w:rPr>
        <w:t>Allergies and intolerances</w:t>
      </w:r>
    </w:p>
    <w:p w14:paraId="572DF12A" w14:textId="091B48A6" w:rsidR="007A2E8F" w:rsidRPr="007A2E8F" w:rsidRDefault="007A2E8F" w:rsidP="008321AB">
      <w:pPr>
        <w:ind w:left="-426"/>
      </w:pPr>
    </w:p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8321AB" w:rsidRPr="00986D69" w14:paraId="0186C8A7" w14:textId="77777777" w:rsidTr="008321AB">
        <w:trPr>
          <w:trHeight w:val="293"/>
        </w:trPr>
        <w:tc>
          <w:tcPr>
            <w:tcW w:w="10598" w:type="dxa"/>
          </w:tcPr>
          <w:p w14:paraId="2ACC58C7" w14:textId="624BCC40" w:rsidR="008321AB" w:rsidRDefault="008321AB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t>Include</w:t>
            </w:r>
            <w:r w:rsidR="00A93AE8">
              <w:t xml:space="preserve"> food intolerances and</w:t>
            </w:r>
            <w:r>
              <w:t xml:space="preserve"> drug allergies and indicate since when.</w:t>
            </w:r>
          </w:p>
          <w:p w14:paraId="7C76A747" w14:textId="77777777" w:rsidR="008321AB" w:rsidRDefault="008321AB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  <w:p w14:paraId="6EFC4417" w14:textId="77777777" w:rsidR="008321AB" w:rsidRDefault="008321AB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  <w:p w14:paraId="5ECD2129" w14:textId="77777777" w:rsidR="008321AB" w:rsidRDefault="008321AB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  <w:p w14:paraId="242A302C" w14:textId="77777777" w:rsidR="008321AB" w:rsidRPr="00986D69" w:rsidRDefault="008321AB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</w:tbl>
    <w:p w14:paraId="60E116FD" w14:textId="55421C49" w:rsidR="008321AB" w:rsidRDefault="00E57B68" w:rsidP="008321AB">
      <w:pPr>
        <w:pStyle w:val="Heading1"/>
        <w:ind w:left="-426"/>
        <w:rPr>
          <w:color w:val="073E87" w:themeColor="text2"/>
        </w:rPr>
      </w:pPr>
      <w:r>
        <w:rPr>
          <w:color w:val="073E87" w:themeColor="text2"/>
        </w:rPr>
        <w:t>Women O</w:t>
      </w:r>
      <w:r w:rsidR="008321AB">
        <w:rPr>
          <w:color w:val="073E87" w:themeColor="text2"/>
        </w:rPr>
        <w:t>nly</w:t>
      </w:r>
    </w:p>
    <w:p w14:paraId="7C0C5F5B" w14:textId="77777777" w:rsidR="007A2E8F" w:rsidRPr="007A2E8F" w:rsidRDefault="007A2E8F" w:rsidP="007A2E8F"/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2376"/>
        <w:gridCol w:w="426"/>
        <w:gridCol w:w="283"/>
        <w:gridCol w:w="1418"/>
        <w:gridCol w:w="1984"/>
        <w:gridCol w:w="142"/>
        <w:gridCol w:w="3969"/>
      </w:tblGrid>
      <w:tr w:rsidR="00033FC2" w:rsidRPr="00986D69" w14:paraId="445AB1A5" w14:textId="77777777" w:rsidTr="00033FC2">
        <w:trPr>
          <w:trHeight w:val="293"/>
        </w:trPr>
        <w:tc>
          <w:tcPr>
            <w:tcW w:w="2376" w:type="dxa"/>
          </w:tcPr>
          <w:p w14:paraId="665DE007" w14:textId="3A686B9F" w:rsidR="00033FC2" w:rsidRDefault="00033FC2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Date of first period?</w:t>
            </w:r>
          </w:p>
          <w:p w14:paraId="31362492" w14:textId="77777777" w:rsidR="00033FC2" w:rsidRDefault="00033FC2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8222" w:type="dxa"/>
            <w:gridSpan w:val="6"/>
          </w:tcPr>
          <w:p w14:paraId="4A128A91" w14:textId="065DE4F8" w:rsidR="00033FC2" w:rsidRDefault="00033FC2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Was it regular? If not, did it become regular? When?</w:t>
            </w:r>
          </w:p>
        </w:tc>
      </w:tr>
      <w:tr w:rsidR="00033FC2" w:rsidRPr="00986D69" w14:paraId="14C25151" w14:textId="77777777" w:rsidTr="00CA505B">
        <w:trPr>
          <w:trHeight w:val="293"/>
        </w:trPr>
        <w:tc>
          <w:tcPr>
            <w:tcW w:w="3085" w:type="dxa"/>
            <w:gridSpan w:val="3"/>
          </w:tcPr>
          <w:p w14:paraId="773290B3" w14:textId="7DB22907" w:rsidR="00033FC2" w:rsidRDefault="00033FC2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How long was your menses?</w:t>
            </w:r>
            <w:r>
              <w:rPr>
                <w:color w:val="262626" w:themeColor="text1" w:themeTint="D9"/>
              </w:rPr>
              <w:br/>
            </w:r>
          </w:p>
        </w:tc>
        <w:tc>
          <w:tcPr>
            <w:tcW w:w="3402" w:type="dxa"/>
            <w:gridSpan w:val="2"/>
          </w:tcPr>
          <w:p w14:paraId="641CE25A" w14:textId="77777777" w:rsidR="00033FC2" w:rsidRDefault="00033FC2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Was your bleeding heavy/ light?</w:t>
            </w:r>
          </w:p>
        </w:tc>
        <w:tc>
          <w:tcPr>
            <w:tcW w:w="4111" w:type="dxa"/>
            <w:gridSpan w:val="2"/>
          </w:tcPr>
          <w:p w14:paraId="3BA06EAA" w14:textId="19F16C0E" w:rsidR="00033FC2" w:rsidRDefault="00033FC2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Was your blood bright red/brown?</w:t>
            </w:r>
          </w:p>
        </w:tc>
      </w:tr>
      <w:tr w:rsidR="00BA5DF6" w:rsidRPr="00986D69" w14:paraId="22F17290" w14:textId="77777777" w:rsidTr="00277A19">
        <w:trPr>
          <w:trHeight w:val="293"/>
        </w:trPr>
        <w:tc>
          <w:tcPr>
            <w:tcW w:w="2802" w:type="dxa"/>
            <w:gridSpan w:val="2"/>
          </w:tcPr>
          <w:p w14:paraId="5FC816E8" w14:textId="588DB425" w:rsidR="00BA5DF6" w:rsidRDefault="00BA5DF6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Date of last period?</w:t>
            </w:r>
          </w:p>
        </w:tc>
        <w:tc>
          <w:tcPr>
            <w:tcW w:w="3685" w:type="dxa"/>
            <w:gridSpan w:val="3"/>
          </w:tcPr>
          <w:p w14:paraId="193D79A4" w14:textId="77777777" w:rsidR="00BA5DF6" w:rsidRDefault="00BA5DF6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Length of menstrual cycle?</w:t>
            </w:r>
          </w:p>
        </w:tc>
        <w:tc>
          <w:tcPr>
            <w:tcW w:w="4111" w:type="dxa"/>
            <w:gridSpan w:val="2"/>
          </w:tcPr>
          <w:p w14:paraId="5A70BACF" w14:textId="77777777" w:rsidR="00BA5DF6" w:rsidRDefault="00BA5DF6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Length of menses?</w:t>
            </w:r>
          </w:p>
          <w:p w14:paraId="335A1C03" w14:textId="21ECAB26" w:rsidR="00BA5DF6" w:rsidRDefault="00BA5DF6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BA5DF6" w:rsidRPr="00986D69" w14:paraId="64998238" w14:textId="77777777" w:rsidTr="00C23BD3">
        <w:trPr>
          <w:trHeight w:val="293"/>
        </w:trPr>
        <w:tc>
          <w:tcPr>
            <w:tcW w:w="3085" w:type="dxa"/>
            <w:gridSpan w:val="3"/>
          </w:tcPr>
          <w:p w14:paraId="593B9D9A" w14:textId="77777777" w:rsidR="00BA5DF6" w:rsidRDefault="00BA5DF6" w:rsidP="00CA505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Clotting or heavy bleeding?</w:t>
            </w:r>
          </w:p>
          <w:p w14:paraId="45A35714" w14:textId="77777777" w:rsidR="00BA5DF6" w:rsidRDefault="00BA5DF6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  <w:tc>
          <w:tcPr>
            <w:tcW w:w="3544" w:type="dxa"/>
            <w:gridSpan w:val="3"/>
          </w:tcPr>
          <w:p w14:paraId="445A7D62" w14:textId="7F2781C6" w:rsidR="00BA5DF6" w:rsidRDefault="00BA5DF6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Is your blood bright red/brown?</w:t>
            </w:r>
          </w:p>
        </w:tc>
        <w:tc>
          <w:tcPr>
            <w:tcW w:w="3969" w:type="dxa"/>
          </w:tcPr>
          <w:p w14:paraId="74EDDF39" w14:textId="402CED36" w:rsidR="00BA5DF6" w:rsidRDefault="00BA5DF6" w:rsidP="008321AB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Cramping?</w:t>
            </w:r>
          </w:p>
        </w:tc>
      </w:tr>
      <w:tr w:rsidR="00BA5DF6" w:rsidRPr="00986D69" w14:paraId="4394707F" w14:textId="77777777" w:rsidTr="00BA5DF6">
        <w:trPr>
          <w:trHeight w:val="293"/>
        </w:trPr>
        <w:tc>
          <w:tcPr>
            <w:tcW w:w="4503" w:type="dxa"/>
            <w:gridSpan w:val="4"/>
          </w:tcPr>
          <w:p w14:paraId="769F34EC" w14:textId="0DC5F17C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Breast tenderness?</w:t>
            </w:r>
          </w:p>
        </w:tc>
        <w:tc>
          <w:tcPr>
            <w:tcW w:w="6095" w:type="dxa"/>
            <w:gridSpan w:val="3"/>
          </w:tcPr>
          <w:p w14:paraId="33E9F79D" w14:textId="77777777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Abnormal vaginal discharge?</w:t>
            </w:r>
          </w:p>
          <w:p w14:paraId="58BF7265" w14:textId="2095F523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BA5DF6" w:rsidRPr="00986D69" w14:paraId="704CE584" w14:textId="77777777" w:rsidTr="0091287D">
        <w:trPr>
          <w:trHeight w:val="293"/>
        </w:trPr>
        <w:tc>
          <w:tcPr>
            <w:tcW w:w="10598" w:type="dxa"/>
            <w:gridSpan w:val="7"/>
          </w:tcPr>
          <w:p w14:paraId="71DEC1AD" w14:textId="77777777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PMS? Describe symptoms.</w:t>
            </w:r>
          </w:p>
          <w:p w14:paraId="42311705" w14:textId="42C405AE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BA5DF6" w:rsidRPr="00986D69" w14:paraId="47F0FC03" w14:textId="77777777" w:rsidTr="00CA505B">
        <w:trPr>
          <w:trHeight w:val="293"/>
        </w:trPr>
        <w:tc>
          <w:tcPr>
            <w:tcW w:w="10598" w:type="dxa"/>
            <w:gridSpan w:val="7"/>
          </w:tcPr>
          <w:p w14:paraId="16776354" w14:textId="20BFFD1D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 xml:space="preserve">Have you </w:t>
            </w:r>
            <w:r w:rsidR="00550FF0">
              <w:rPr>
                <w:color w:val="262626" w:themeColor="text1" w:themeTint="D9"/>
              </w:rPr>
              <w:t xml:space="preserve">ever </w:t>
            </w:r>
            <w:r>
              <w:rPr>
                <w:color w:val="262626" w:themeColor="text1" w:themeTint="D9"/>
              </w:rPr>
              <w:t>had significant changes to menstrual cycle/ menstruation? Describe.</w:t>
            </w:r>
          </w:p>
          <w:p w14:paraId="155062F5" w14:textId="43C92403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BA5DF6" w:rsidRPr="00986D69" w14:paraId="3E03E6AF" w14:textId="77777777" w:rsidTr="00CA2CF2">
        <w:trPr>
          <w:trHeight w:val="637"/>
        </w:trPr>
        <w:tc>
          <w:tcPr>
            <w:tcW w:w="10598" w:type="dxa"/>
            <w:gridSpan w:val="7"/>
          </w:tcPr>
          <w:p w14:paraId="399A5C96" w14:textId="77777777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Have you ever used contraception? If so what and when.</w:t>
            </w:r>
          </w:p>
          <w:p w14:paraId="3739C33E" w14:textId="58E0CA76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  <w:tr w:rsidR="00BA5DF6" w:rsidRPr="00986D69" w14:paraId="7FF016CF" w14:textId="77777777" w:rsidTr="00BA5DF6">
        <w:trPr>
          <w:trHeight w:val="316"/>
        </w:trPr>
        <w:tc>
          <w:tcPr>
            <w:tcW w:w="10598" w:type="dxa"/>
            <w:gridSpan w:val="7"/>
          </w:tcPr>
          <w:p w14:paraId="5C7E9A3E" w14:textId="68C2D404" w:rsid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 w:rsidRPr="00BA5DF6">
              <w:rPr>
                <w:b/>
                <w:color w:val="262626" w:themeColor="text1" w:themeTint="D9"/>
              </w:rPr>
              <w:t>If applicable</w:t>
            </w:r>
            <w:r>
              <w:rPr>
                <w:color w:val="262626" w:themeColor="text1" w:themeTint="D9"/>
              </w:rPr>
              <w:t>, age of menopause?</w:t>
            </w:r>
          </w:p>
        </w:tc>
      </w:tr>
      <w:tr w:rsidR="00BA5DF6" w:rsidRPr="00986D69" w14:paraId="21A8868B" w14:textId="77777777" w:rsidTr="00CA2CF2">
        <w:trPr>
          <w:trHeight w:val="637"/>
        </w:trPr>
        <w:tc>
          <w:tcPr>
            <w:tcW w:w="10598" w:type="dxa"/>
            <w:gridSpan w:val="7"/>
          </w:tcPr>
          <w:p w14:paraId="1269AFB4" w14:textId="154C8DC6" w:rsidR="00BA5DF6" w:rsidRPr="00BA5DF6" w:rsidRDefault="00BA5DF6" w:rsidP="00BA5DF6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  <w:r>
              <w:rPr>
                <w:color w:val="262626" w:themeColor="text1" w:themeTint="D9"/>
              </w:rPr>
              <w:t>Menopausal symptoms?</w:t>
            </w:r>
          </w:p>
          <w:p w14:paraId="063B07D7" w14:textId="77777777" w:rsidR="00BA5DF6" w:rsidRPr="00BA5DF6" w:rsidRDefault="00BA5DF6" w:rsidP="00BA5DF6">
            <w:pPr>
              <w:tabs>
                <w:tab w:val="left" w:pos="142"/>
              </w:tabs>
              <w:spacing w:line="24" w:lineRule="atLeast"/>
              <w:rPr>
                <w:b/>
                <w:color w:val="262626" w:themeColor="text1" w:themeTint="D9"/>
              </w:rPr>
            </w:pPr>
          </w:p>
        </w:tc>
      </w:tr>
    </w:tbl>
    <w:p w14:paraId="25C108F7" w14:textId="7DC83A48" w:rsidR="009A3C49" w:rsidRDefault="009A3C49" w:rsidP="009A3C49">
      <w:pPr>
        <w:pStyle w:val="Heading1"/>
        <w:ind w:left="-426"/>
        <w:rPr>
          <w:color w:val="073E87" w:themeColor="text2"/>
        </w:rPr>
      </w:pPr>
      <w:r>
        <w:rPr>
          <w:color w:val="073E87" w:themeColor="text2"/>
        </w:rPr>
        <w:t>Anything else?</w:t>
      </w:r>
    </w:p>
    <w:p w14:paraId="6CD395D0" w14:textId="77777777" w:rsidR="009A3C49" w:rsidRPr="009A3C49" w:rsidRDefault="009A3C49" w:rsidP="009A3C49"/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9A3C49" w:rsidRPr="00986D69" w14:paraId="08EC505C" w14:textId="77777777" w:rsidTr="00CA2CF2">
        <w:trPr>
          <w:trHeight w:val="293"/>
        </w:trPr>
        <w:tc>
          <w:tcPr>
            <w:tcW w:w="10598" w:type="dxa"/>
          </w:tcPr>
          <w:p w14:paraId="2330715D" w14:textId="77777777" w:rsidR="009A3C49" w:rsidRDefault="009A3C49" w:rsidP="00CA2CF2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  <w:p w14:paraId="1479D20E" w14:textId="77777777" w:rsidR="009A3C49" w:rsidRDefault="009A3C49" w:rsidP="00CA2CF2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  <w:p w14:paraId="207C31B0" w14:textId="77777777" w:rsidR="009A3C49" w:rsidRDefault="009A3C49" w:rsidP="00CA2CF2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  <w:p w14:paraId="578AF52B" w14:textId="77777777" w:rsidR="009A3C49" w:rsidRPr="00986D69" w:rsidRDefault="009A3C49" w:rsidP="00CA2CF2">
            <w:pPr>
              <w:tabs>
                <w:tab w:val="left" w:pos="142"/>
              </w:tabs>
              <w:spacing w:line="24" w:lineRule="atLeast"/>
              <w:rPr>
                <w:color w:val="262626" w:themeColor="text1" w:themeTint="D9"/>
              </w:rPr>
            </w:pPr>
          </w:p>
        </w:tc>
      </w:tr>
    </w:tbl>
    <w:p w14:paraId="52AFB490" w14:textId="77777777" w:rsidR="00097D67" w:rsidRDefault="00097D67" w:rsidP="007A2E8F"/>
    <w:tbl>
      <w:tblPr>
        <w:tblStyle w:val="TableGrid"/>
        <w:tblpPr w:leftFromText="180" w:rightFromText="180" w:vertAnchor="text" w:horzAnchor="page" w:tblpX="742" w:tblpY="11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9A3C49" w:rsidRPr="00986D69" w14:paraId="64FFE4BC" w14:textId="77777777" w:rsidTr="00CA2CF2">
        <w:trPr>
          <w:trHeight w:val="293"/>
        </w:trPr>
        <w:tc>
          <w:tcPr>
            <w:tcW w:w="10598" w:type="dxa"/>
          </w:tcPr>
          <w:p w14:paraId="158F5991" w14:textId="77777777" w:rsidR="009A3C49" w:rsidRDefault="009A3C49" w:rsidP="00CA2CF2">
            <w:pPr>
              <w:rPr>
                <w:b/>
                <w:color w:val="FF0000"/>
              </w:rPr>
            </w:pPr>
            <w:r w:rsidRPr="002E1E1C">
              <w:rPr>
                <w:b/>
                <w:color w:val="FF0000"/>
              </w:rPr>
              <w:t>Therapist’s Notes</w:t>
            </w:r>
          </w:p>
          <w:p w14:paraId="376BD3DD" w14:textId="77777777" w:rsidR="009A3C49" w:rsidRDefault="009A3C49" w:rsidP="00CA2CF2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3EAB8400" w14:textId="77777777" w:rsidR="009A3C49" w:rsidRDefault="009A3C49" w:rsidP="00CA2CF2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54F3CF1D" w14:textId="77777777" w:rsidR="009A3C49" w:rsidRDefault="009A3C49" w:rsidP="00CA2CF2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285D6095" w14:textId="77777777" w:rsidR="009A3C49" w:rsidRDefault="009A3C49" w:rsidP="00CA2CF2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214EEDD3" w14:textId="77777777" w:rsidR="009A3C49" w:rsidRDefault="009A3C49" w:rsidP="00CA2CF2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  <w:p w14:paraId="7FF494DD" w14:textId="77777777" w:rsidR="009A3C49" w:rsidRPr="00986D69" w:rsidRDefault="009A3C49" w:rsidP="00CA2CF2">
            <w:pPr>
              <w:tabs>
                <w:tab w:val="left" w:pos="142"/>
              </w:tabs>
              <w:rPr>
                <w:color w:val="262626" w:themeColor="text1" w:themeTint="D9"/>
              </w:rPr>
            </w:pPr>
          </w:p>
        </w:tc>
      </w:tr>
    </w:tbl>
    <w:p w14:paraId="3E2466FA" w14:textId="77777777" w:rsidR="009A3C49" w:rsidRPr="007A2E8F" w:rsidRDefault="009A3C49" w:rsidP="007A2E8F"/>
    <w:sectPr w:rsidR="009A3C49" w:rsidRPr="007A2E8F" w:rsidSect="000229AA">
      <w:headerReference w:type="default" r:id="rId15"/>
      <w:footerReference w:type="even" r:id="rId16"/>
      <w:footerReference w:type="default" r:id="rId17"/>
      <w:pgSz w:w="11900" w:h="16840"/>
      <w:pgMar w:top="1440" w:right="701" w:bottom="1440" w:left="993" w:header="708" w:footer="35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4DAEC" w14:textId="77777777" w:rsidR="00CA505B" w:rsidRDefault="00CA505B" w:rsidP="00393F30">
      <w:r>
        <w:separator/>
      </w:r>
    </w:p>
  </w:endnote>
  <w:endnote w:type="continuationSeparator" w:id="0">
    <w:p w14:paraId="173AB4B1" w14:textId="77777777" w:rsidR="00CA505B" w:rsidRDefault="00CA505B" w:rsidP="00393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seo 700 Regular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Museo Sans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3CA64" w14:textId="77777777" w:rsidR="00CA505B" w:rsidRDefault="00CA505B" w:rsidP="0015060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07B518" w14:textId="77777777" w:rsidR="00CA505B" w:rsidRDefault="009E4870" w:rsidP="00FF1CF3">
    <w:pPr>
      <w:pStyle w:val="Footer"/>
      <w:ind w:right="360"/>
    </w:pPr>
    <w:sdt>
      <w:sdtPr>
        <w:id w:val="976644515"/>
        <w:placeholder>
          <w:docPart w:val="593FFCB56F416D4A94338CF04DBD61B0"/>
        </w:placeholder>
        <w:temporary/>
        <w:showingPlcHdr/>
      </w:sdtPr>
      <w:sdtEndPr/>
      <w:sdtContent>
        <w:r w:rsidR="00CA505B">
          <w:t>[Type text]</w:t>
        </w:r>
      </w:sdtContent>
    </w:sdt>
    <w:r w:rsidR="00CA505B">
      <w:ptab w:relativeTo="margin" w:alignment="center" w:leader="none"/>
    </w:r>
    <w:sdt>
      <w:sdtPr>
        <w:id w:val="-41524002"/>
        <w:placeholder>
          <w:docPart w:val="B8469CA1423D564E88904CC82391702C"/>
        </w:placeholder>
        <w:temporary/>
        <w:showingPlcHdr/>
      </w:sdtPr>
      <w:sdtEndPr/>
      <w:sdtContent>
        <w:r w:rsidR="00CA505B">
          <w:t>[Type text]</w:t>
        </w:r>
      </w:sdtContent>
    </w:sdt>
    <w:r w:rsidR="00CA505B">
      <w:ptab w:relativeTo="margin" w:alignment="right" w:leader="none"/>
    </w:r>
    <w:sdt>
      <w:sdtPr>
        <w:id w:val="-31499659"/>
        <w:placeholder>
          <w:docPart w:val="BE846894049AC34AAE3E4455F52D551E"/>
        </w:placeholder>
        <w:temporary/>
        <w:showingPlcHdr/>
      </w:sdtPr>
      <w:sdtEndPr/>
      <w:sdtContent>
        <w:r w:rsidR="00CA505B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774DA" w14:textId="77777777" w:rsidR="00CA505B" w:rsidRPr="00FF1CF3" w:rsidRDefault="00CA505B" w:rsidP="0015060B">
    <w:pPr>
      <w:pStyle w:val="Footer"/>
      <w:framePr w:wrap="around" w:vAnchor="text" w:hAnchor="margin" w:xAlign="right" w:y="1"/>
      <w:rPr>
        <w:rStyle w:val="PageNumber"/>
        <w:color w:val="262626" w:themeColor="text1" w:themeTint="D9"/>
      </w:rPr>
    </w:pPr>
    <w:r w:rsidRPr="00FF1CF3">
      <w:rPr>
        <w:rStyle w:val="PageNumber"/>
        <w:color w:val="262626" w:themeColor="text1" w:themeTint="D9"/>
      </w:rPr>
      <w:fldChar w:fldCharType="begin"/>
    </w:r>
    <w:r w:rsidRPr="00FF1CF3">
      <w:rPr>
        <w:rStyle w:val="PageNumber"/>
        <w:color w:val="262626" w:themeColor="text1" w:themeTint="D9"/>
      </w:rPr>
      <w:instrText xml:space="preserve">PAGE  </w:instrText>
    </w:r>
    <w:r w:rsidRPr="00FF1CF3">
      <w:rPr>
        <w:rStyle w:val="PageNumber"/>
        <w:color w:val="262626" w:themeColor="text1" w:themeTint="D9"/>
      </w:rPr>
      <w:fldChar w:fldCharType="separate"/>
    </w:r>
    <w:r w:rsidR="009E4870">
      <w:rPr>
        <w:rStyle w:val="PageNumber"/>
        <w:noProof/>
        <w:color w:val="262626" w:themeColor="text1" w:themeTint="D9"/>
      </w:rPr>
      <w:t>1</w:t>
    </w:r>
    <w:r w:rsidRPr="00FF1CF3">
      <w:rPr>
        <w:rStyle w:val="PageNumber"/>
        <w:color w:val="262626" w:themeColor="text1" w:themeTint="D9"/>
      </w:rPr>
      <w:fldChar w:fldCharType="end"/>
    </w:r>
  </w:p>
  <w:p w14:paraId="4E39A9A7" w14:textId="77777777" w:rsidR="00CA505B" w:rsidRPr="00E04663" w:rsidRDefault="00CA505B" w:rsidP="00FF1CF3">
    <w:pPr>
      <w:pStyle w:val="Footer"/>
      <w:tabs>
        <w:tab w:val="left" w:pos="567"/>
        <w:tab w:val="left" w:pos="709"/>
      </w:tabs>
      <w:ind w:left="-1134" w:right="360"/>
      <w:rPr>
        <w:rFonts w:ascii="Cambria" w:hAnsi="Cambria"/>
        <w:color w:val="03A7A3" w:themeColor="accent6" w:themeShade="BF"/>
        <w:sz w:val="20"/>
        <w:szCs w:val="20"/>
      </w:rPr>
    </w:pPr>
    <w:r>
      <w:rPr>
        <w:noProof/>
        <w:lang w:eastAsia="en-US"/>
      </w:rPr>
      <w:drawing>
        <wp:anchor distT="0" distB="0" distL="114300" distR="114300" simplePos="0" relativeHeight="251661312" behindDoc="1" locked="0" layoutInCell="1" allowOverlap="1" wp14:anchorId="06385DBA" wp14:editId="3B706C62">
          <wp:simplePos x="0" y="0"/>
          <wp:positionH relativeFrom="column">
            <wp:posOffset>-457200</wp:posOffset>
          </wp:positionH>
          <wp:positionV relativeFrom="paragraph">
            <wp:posOffset>-266700</wp:posOffset>
          </wp:positionV>
          <wp:extent cx="3657600" cy="685800"/>
          <wp:effectExtent l="0" t="0" r="0" b="0"/>
          <wp:wrapNone/>
          <wp:docPr id="3" name="Picture 3" descr=":TERRA SACRE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TERRA SACRE LETTERHEAD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3661" t="90920" r="41141" b="1763"/>
                  <a:stretch/>
                </pic:blipFill>
                <pic:spPr bwMode="auto">
                  <a:xfrm>
                    <a:off x="0" y="0"/>
                    <a:ext cx="36576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152E42D0" w14:textId="77777777" w:rsidR="00CA505B" w:rsidRPr="00E04663" w:rsidRDefault="00CA505B" w:rsidP="002D43FF">
    <w:pPr>
      <w:pStyle w:val="Footer"/>
      <w:tabs>
        <w:tab w:val="left" w:pos="567"/>
        <w:tab w:val="left" w:pos="3686"/>
      </w:tabs>
      <w:ind w:left="567"/>
      <w:rPr>
        <w:rFonts w:ascii="Cambria" w:hAnsi="Cambria"/>
        <w:color w:val="03A7A3" w:themeColor="accent6" w:themeShade="B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D317B9" w14:textId="77777777" w:rsidR="00CA505B" w:rsidRDefault="00CA505B" w:rsidP="00393F30">
      <w:r>
        <w:separator/>
      </w:r>
    </w:p>
  </w:footnote>
  <w:footnote w:type="continuationSeparator" w:id="0">
    <w:p w14:paraId="7A1142A4" w14:textId="77777777" w:rsidR="00CA505B" w:rsidRDefault="00CA505B" w:rsidP="00393F3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41084" w14:textId="0C38A397" w:rsidR="00CA505B" w:rsidRDefault="00CA505B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51CCDFD7" wp14:editId="3BB4128C">
          <wp:simplePos x="0" y="0"/>
          <wp:positionH relativeFrom="column">
            <wp:posOffset>-457200</wp:posOffset>
          </wp:positionH>
          <wp:positionV relativeFrom="paragraph">
            <wp:posOffset>-220980</wp:posOffset>
          </wp:positionV>
          <wp:extent cx="1270635" cy="596900"/>
          <wp:effectExtent l="0" t="0" r="0" b="12700"/>
          <wp:wrapNone/>
          <wp:docPr id="2" name="Picture 2" descr=":TERRA SACRE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TERRA SACRE LETTERHEAD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4427" t="4067" r="76398" b="89565"/>
                  <a:stretch/>
                </pic:blipFill>
                <pic:spPr bwMode="auto">
                  <a:xfrm>
                    <a:off x="0" y="0"/>
                    <a:ext cx="127063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55ED1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0D660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8FA51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80C71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14E87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A8FA22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C7548E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17C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19E05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BD88A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C9288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7156F4"/>
    <w:multiLevelType w:val="hybridMultilevel"/>
    <w:tmpl w:val="1EEE0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9675288"/>
    <w:multiLevelType w:val="hybridMultilevel"/>
    <w:tmpl w:val="DE32D55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3">
    <w:nsid w:val="176A6292"/>
    <w:multiLevelType w:val="hybridMultilevel"/>
    <w:tmpl w:val="876A6D36"/>
    <w:lvl w:ilvl="0" w:tplc="CA300D72">
      <w:start w:val="1"/>
      <w:numFmt w:val="bullet"/>
      <w:lvlText w:val=""/>
      <w:lvlJc w:val="left"/>
      <w:pPr>
        <w:ind w:left="928" w:hanging="70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9A0890"/>
    <w:multiLevelType w:val="multilevel"/>
    <w:tmpl w:val="DE32D550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>
    <w:nsid w:val="1FEC6B6D"/>
    <w:multiLevelType w:val="hybridMultilevel"/>
    <w:tmpl w:val="0344B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1242A4"/>
    <w:multiLevelType w:val="multilevel"/>
    <w:tmpl w:val="76449CCC"/>
    <w:lvl w:ilvl="0">
      <w:start w:val="1"/>
      <w:numFmt w:val="bullet"/>
      <w:lvlText w:val=""/>
      <w:lvlJc w:val="left"/>
      <w:pPr>
        <w:ind w:left="800" w:hanging="4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BD47BC"/>
    <w:multiLevelType w:val="hybridMultilevel"/>
    <w:tmpl w:val="7A50A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84771EC"/>
    <w:multiLevelType w:val="hybridMultilevel"/>
    <w:tmpl w:val="5596B1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8F79E6"/>
    <w:multiLevelType w:val="hybridMultilevel"/>
    <w:tmpl w:val="9BC2EFE6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0">
    <w:nsid w:val="47606649"/>
    <w:multiLevelType w:val="hybridMultilevel"/>
    <w:tmpl w:val="76449CCC"/>
    <w:lvl w:ilvl="0" w:tplc="1612226A">
      <w:start w:val="1"/>
      <w:numFmt w:val="bullet"/>
      <w:lvlText w:val=""/>
      <w:lvlJc w:val="left"/>
      <w:pPr>
        <w:ind w:left="800" w:hanging="4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36353"/>
    <w:multiLevelType w:val="hybridMultilevel"/>
    <w:tmpl w:val="7CF8CA1A"/>
    <w:lvl w:ilvl="0" w:tplc="CA300D72">
      <w:start w:val="1"/>
      <w:numFmt w:val="bullet"/>
      <w:lvlText w:val=""/>
      <w:lvlJc w:val="left"/>
      <w:pPr>
        <w:ind w:left="928" w:hanging="70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6C4C9C"/>
    <w:multiLevelType w:val="multilevel"/>
    <w:tmpl w:val="DE32D550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9"/>
  </w:num>
  <w:num w:numId="13">
    <w:abstractNumId w:val="12"/>
  </w:num>
  <w:num w:numId="14">
    <w:abstractNumId w:val="14"/>
  </w:num>
  <w:num w:numId="15">
    <w:abstractNumId w:val="22"/>
  </w:num>
  <w:num w:numId="16">
    <w:abstractNumId w:val="20"/>
  </w:num>
  <w:num w:numId="17">
    <w:abstractNumId w:val="16"/>
  </w:num>
  <w:num w:numId="18">
    <w:abstractNumId w:val="21"/>
  </w:num>
  <w:num w:numId="19">
    <w:abstractNumId w:val="13"/>
  </w:num>
  <w:num w:numId="20">
    <w:abstractNumId w:val="15"/>
  </w:num>
  <w:num w:numId="21">
    <w:abstractNumId w:val="17"/>
  </w:num>
  <w:num w:numId="22">
    <w:abstractNumId w:val="1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85A"/>
    <w:rsid w:val="000229AA"/>
    <w:rsid w:val="00027F46"/>
    <w:rsid w:val="00033FC2"/>
    <w:rsid w:val="00042315"/>
    <w:rsid w:val="0004362A"/>
    <w:rsid w:val="00050FF3"/>
    <w:rsid w:val="000521BD"/>
    <w:rsid w:val="00057767"/>
    <w:rsid w:val="00097D67"/>
    <w:rsid w:val="000B4232"/>
    <w:rsid w:val="000B4396"/>
    <w:rsid w:val="00110A18"/>
    <w:rsid w:val="0012783A"/>
    <w:rsid w:val="001471FA"/>
    <w:rsid w:val="0015060B"/>
    <w:rsid w:val="001577AD"/>
    <w:rsid w:val="001C10A9"/>
    <w:rsid w:val="001E2551"/>
    <w:rsid w:val="001F25A2"/>
    <w:rsid w:val="00215FB7"/>
    <w:rsid w:val="00227A51"/>
    <w:rsid w:val="002D43FF"/>
    <w:rsid w:val="002E1783"/>
    <w:rsid w:val="002E1E1C"/>
    <w:rsid w:val="002F0A55"/>
    <w:rsid w:val="00315147"/>
    <w:rsid w:val="003417BC"/>
    <w:rsid w:val="00393F30"/>
    <w:rsid w:val="00395BE3"/>
    <w:rsid w:val="003C350B"/>
    <w:rsid w:val="003C51A9"/>
    <w:rsid w:val="003D00C9"/>
    <w:rsid w:val="003D2E62"/>
    <w:rsid w:val="00403892"/>
    <w:rsid w:val="00441CB8"/>
    <w:rsid w:val="00475C98"/>
    <w:rsid w:val="00485F5A"/>
    <w:rsid w:val="00497393"/>
    <w:rsid w:val="004C7265"/>
    <w:rsid w:val="004F485A"/>
    <w:rsid w:val="005211C7"/>
    <w:rsid w:val="00550FF0"/>
    <w:rsid w:val="005719C2"/>
    <w:rsid w:val="005E444E"/>
    <w:rsid w:val="00623C8C"/>
    <w:rsid w:val="00637EB5"/>
    <w:rsid w:val="00691AFF"/>
    <w:rsid w:val="006A458E"/>
    <w:rsid w:val="006D5BF0"/>
    <w:rsid w:val="006E03E8"/>
    <w:rsid w:val="00747595"/>
    <w:rsid w:val="00752E41"/>
    <w:rsid w:val="007862F3"/>
    <w:rsid w:val="007A2E8F"/>
    <w:rsid w:val="007E08D0"/>
    <w:rsid w:val="007F368D"/>
    <w:rsid w:val="00820EAD"/>
    <w:rsid w:val="0082488F"/>
    <w:rsid w:val="008321AB"/>
    <w:rsid w:val="00835323"/>
    <w:rsid w:val="0084021A"/>
    <w:rsid w:val="00863EDB"/>
    <w:rsid w:val="008B4CAA"/>
    <w:rsid w:val="008E6106"/>
    <w:rsid w:val="00914C87"/>
    <w:rsid w:val="009278F2"/>
    <w:rsid w:val="00946A4A"/>
    <w:rsid w:val="0096703B"/>
    <w:rsid w:val="00986D69"/>
    <w:rsid w:val="009908AA"/>
    <w:rsid w:val="009A3C49"/>
    <w:rsid w:val="009E4870"/>
    <w:rsid w:val="00A25FFD"/>
    <w:rsid w:val="00A71D68"/>
    <w:rsid w:val="00A81DED"/>
    <w:rsid w:val="00A835F2"/>
    <w:rsid w:val="00A93AE8"/>
    <w:rsid w:val="00B419F4"/>
    <w:rsid w:val="00B54F0E"/>
    <w:rsid w:val="00B5656F"/>
    <w:rsid w:val="00BA5DF6"/>
    <w:rsid w:val="00BC0F67"/>
    <w:rsid w:val="00BC5F2A"/>
    <w:rsid w:val="00BD7E88"/>
    <w:rsid w:val="00BF1E80"/>
    <w:rsid w:val="00C02090"/>
    <w:rsid w:val="00C16164"/>
    <w:rsid w:val="00CA2CF2"/>
    <w:rsid w:val="00CA505B"/>
    <w:rsid w:val="00CC12A0"/>
    <w:rsid w:val="00CC16C4"/>
    <w:rsid w:val="00D62DAD"/>
    <w:rsid w:val="00DE30C9"/>
    <w:rsid w:val="00E04663"/>
    <w:rsid w:val="00E12A52"/>
    <w:rsid w:val="00E31A43"/>
    <w:rsid w:val="00E57B68"/>
    <w:rsid w:val="00E82311"/>
    <w:rsid w:val="00EA78AF"/>
    <w:rsid w:val="00EB6EEE"/>
    <w:rsid w:val="00F32FF7"/>
    <w:rsid w:val="00F73533"/>
    <w:rsid w:val="00FB6CD0"/>
    <w:rsid w:val="00FC02E7"/>
    <w:rsid w:val="00FF1CF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D890F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51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28AD4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3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3ED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703B"/>
    <w:pPr>
      <w:pBdr>
        <w:bottom w:val="single" w:sz="8" w:space="0" w:color="31B6F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703B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93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F3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93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F3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D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D6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15147"/>
    <w:rPr>
      <w:rFonts w:asciiTheme="majorHAnsi" w:eastAsiaTheme="majorEastAsia" w:hAnsiTheme="majorHAnsi" w:cstheme="majorBidi"/>
      <w:b/>
      <w:bCs/>
      <w:color w:val="028AD4" w:themeColor="accent1" w:themeShade="B5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FF1CF3"/>
  </w:style>
  <w:style w:type="paragraph" w:styleId="DocumentMap">
    <w:name w:val="Document Map"/>
    <w:basedOn w:val="Normal"/>
    <w:link w:val="DocumentMapChar"/>
    <w:uiPriority w:val="99"/>
    <w:semiHidden/>
    <w:unhideWhenUsed/>
    <w:rsid w:val="009908AA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08AA"/>
    <w:rPr>
      <w:rFonts w:ascii="Lucida Grande" w:hAnsi="Lucida Grande" w:cs="Lucida Gran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51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28AD4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63E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3EDB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96703B"/>
    <w:pPr>
      <w:pBdr>
        <w:bottom w:val="single" w:sz="8" w:space="0" w:color="31B6FD" w:themeColor="accent1"/>
      </w:pBdr>
      <w:spacing w:after="300"/>
      <w:contextualSpacing/>
      <w:jc w:val="center"/>
    </w:pPr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6703B"/>
    <w:rPr>
      <w:rFonts w:asciiTheme="majorHAnsi" w:eastAsiaTheme="majorEastAsia" w:hAnsiTheme="majorHAnsi" w:cstheme="majorBidi"/>
      <w:color w:val="052E65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393F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F3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93F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F30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7D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D67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15147"/>
    <w:rPr>
      <w:rFonts w:asciiTheme="majorHAnsi" w:eastAsiaTheme="majorEastAsia" w:hAnsiTheme="majorHAnsi" w:cstheme="majorBidi"/>
      <w:b/>
      <w:bCs/>
      <w:color w:val="028AD4" w:themeColor="accent1" w:themeShade="B5"/>
      <w:sz w:val="32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FF1CF3"/>
  </w:style>
  <w:style w:type="paragraph" w:styleId="DocumentMap">
    <w:name w:val="Document Map"/>
    <w:basedOn w:val="Normal"/>
    <w:link w:val="DocumentMapChar"/>
    <w:uiPriority w:val="99"/>
    <w:semiHidden/>
    <w:unhideWhenUsed/>
    <w:rsid w:val="009908AA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908AA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bbiscardi:Library:Application%20Support:Microsoft:Office:User%20Templates:My%20Templates:Patient%20intake%20cov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93FFCB56F416D4A94338CF04DBD6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625FF-201C-254D-8EA4-6CD87225A012}"/>
      </w:docPartPr>
      <w:docPartBody>
        <w:p w:rsidR="00765115" w:rsidRDefault="00765115" w:rsidP="00765115">
          <w:pPr>
            <w:pStyle w:val="593FFCB56F416D4A94338CF04DBD61B0"/>
          </w:pPr>
          <w:r>
            <w:t>[Type text]</w:t>
          </w:r>
        </w:p>
      </w:docPartBody>
    </w:docPart>
    <w:docPart>
      <w:docPartPr>
        <w:name w:val="B8469CA1423D564E88904CC823917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DC5A8-C0F6-EC40-ADBD-CCA97853FE8A}"/>
      </w:docPartPr>
      <w:docPartBody>
        <w:p w:rsidR="00765115" w:rsidRDefault="00765115" w:rsidP="00765115">
          <w:pPr>
            <w:pStyle w:val="B8469CA1423D564E88904CC82391702C"/>
          </w:pPr>
          <w:r>
            <w:t>[Type text]</w:t>
          </w:r>
        </w:p>
      </w:docPartBody>
    </w:docPart>
    <w:docPart>
      <w:docPartPr>
        <w:name w:val="BE846894049AC34AAE3E4455F52D5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425CC-0B65-2545-9770-864B047B03F5}"/>
      </w:docPartPr>
      <w:docPartBody>
        <w:p w:rsidR="00765115" w:rsidRDefault="00765115" w:rsidP="00765115">
          <w:pPr>
            <w:pStyle w:val="BE846894049AC34AAE3E4455F52D551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auto"/>
    <w:pitch w:val="variable"/>
    <w:sig w:usb0="A00002EF" w:usb1="4000A44B" w:usb2="00000000" w:usb3="00000000" w:csb0="0000019F" w:csb1="00000000"/>
  </w:font>
  <w:font w:name="HGP明朝E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seo 700 Regular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Museo Sans 500">
    <w:panose1 w:val="02000000000000000000"/>
    <w:charset w:val="00"/>
    <w:family w:val="auto"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115"/>
    <w:rsid w:val="003646A9"/>
    <w:rsid w:val="00765115"/>
    <w:rsid w:val="00B51FAE"/>
    <w:rsid w:val="00BE6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3FFCB56F416D4A94338CF04DBD61B0">
    <w:name w:val="593FFCB56F416D4A94338CF04DBD61B0"/>
    <w:rsid w:val="00765115"/>
  </w:style>
  <w:style w:type="paragraph" w:customStyle="1" w:styleId="B8469CA1423D564E88904CC82391702C">
    <w:name w:val="B8469CA1423D564E88904CC82391702C"/>
    <w:rsid w:val="00765115"/>
  </w:style>
  <w:style w:type="paragraph" w:customStyle="1" w:styleId="BE846894049AC34AAE3E4455F52D551E">
    <w:name w:val="BE846894049AC34AAE3E4455F52D551E"/>
    <w:rsid w:val="00765115"/>
  </w:style>
  <w:style w:type="paragraph" w:customStyle="1" w:styleId="70E64FFBA872794787AB5B0432EAC79B">
    <w:name w:val="70E64FFBA872794787AB5B0432EAC79B"/>
    <w:rsid w:val="00765115"/>
  </w:style>
  <w:style w:type="paragraph" w:customStyle="1" w:styleId="6AA66983E6F68F459F1A4CFF5D9FABB3">
    <w:name w:val="6AA66983E6F68F459F1A4CFF5D9FABB3"/>
    <w:rsid w:val="00765115"/>
  </w:style>
  <w:style w:type="paragraph" w:customStyle="1" w:styleId="D22CA341EB53AC43BE8F53014276051B">
    <w:name w:val="D22CA341EB53AC43BE8F53014276051B"/>
    <w:rsid w:val="0076511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3FFCB56F416D4A94338CF04DBD61B0">
    <w:name w:val="593FFCB56F416D4A94338CF04DBD61B0"/>
    <w:rsid w:val="00765115"/>
  </w:style>
  <w:style w:type="paragraph" w:customStyle="1" w:styleId="B8469CA1423D564E88904CC82391702C">
    <w:name w:val="B8469CA1423D564E88904CC82391702C"/>
    <w:rsid w:val="00765115"/>
  </w:style>
  <w:style w:type="paragraph" w:customStyle="1" w:styleId="BE846894049AC34AAE3E4455F52D551E">
    <w:name w:val="BE846894049AC34AAE3E4455F52D551E"/>
    <w:rsid w:val="00765115"/>
  </w:style>
  <w:style w:type="paragraph" w:customStyle="1" w:styleId="70E64FFBA872794787AB5B0432EAC79B">
    <w:name w:val="70E64FFBA872794787AB5B0432EAC79B"/>
    <w:rsid w:val="00765115"/>
  </w:style>
  <w:style w:type="paragraph" w:customStyle="1" w:styleId="6AA66983E6F68F459F1A4CFF5D9FABB3">
    <w:name w:val="6AA66983E6F68F459F1A4CFF5D9FABB3"/>
    <w:rsid w:val="00765115"/>
  </w:style>
  <w:style w:type="paragraph" w:customStyle="1" w:styleId="D22CA341EB53AC43BE8F53014276051B">
    <w:name w:val="D22CA341EB53AC43BE8F53014276051B"/>
    <w:rsid w:val="0076511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Waveform">
  <a:themeElements>
    <a:clrScheme name="Waveform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Wav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aveform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B54AF8-835A-694E-B431-F87672EC6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Patient intake cover.dotx</Template>
  <TotalTime>3</TotalTime>
  <Pages>9</Pages>
  <Words>605</Words>
  <Characters>3449</Characters>
  <Application>Microsoft Macintosh Word</Application>
  <DocSecurity>0</DocSecurity>
  <Lines>28</Lines>
  <Paragraphs>8</Paragraphs>
  <ScaleCrop>false</ScaleCrop>
  <Company/>
  <LinksUpToDate>false</LinksUpToDate>
  <CharactersWithSpaces>4046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cp:lastModifiedBy>Sabrina</cp:lastModifiedBy>
  <cp:revision>2</cp:revision>
  <cp:lastPrinted>2016-05-24T10:05:00Z</cp:lastPrinted>
  <dcterms:created xsi:type="dcterms:W3CDTF">2017-02-09T15:08:00Z</dcterms:created>
  <dcterms:modified xsi:type="dcterms:W3CDTF">2017-02-09T15:08:00Z</dcterms:modified>
</cp:coreProperties>
</file>